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95FD8" w14:textId="77777777" w:rsidR="00F87CBA" w:rsidRPr="0009185B" w:rsidRDefault="004E0807" w:rsidP="00F87CBA">
      <w:pPr>
        <w:pStyle w:val="Title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111021F6" wp14:editId="32F39FD4">
            <wp:extent cx="819150" cy="819150"/>
            <wp:effectExtent l="0" t="0" r="0" b="0"/>
            <wp:docPr id="1" name="Picture 1" descr="Bo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b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EC2E1" w14:textId="77777777" w:rsidR="00F87CBA" w:rsidRPr="00353BC6" w:rsidRDefault="00F87CBA" w:rsidP="00F87CBA">
      <w:pPr>
        <w:pStyle w:val="Title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STATE OF TENNESSEE</w:t>
      </w:r>
    </w:p>
    <w:p w14:paraId="6036EA4F" w14:textId="77777777" w:rsidR="00F87CBA" w:rsidRDefault="00F87CBA" w:rsidP="00F87CBA">
      <w:pPr>
        <w:pStyle w:val="Heading1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DEPARTMENT OF TRANSPORTATION</w:t>
      </w:r>
    </w:p>
    <w:p w14:paraId="35C7B7DC" w14:textId="2C5A3CDE" w:rsidR="000B613D" w:rsidRDefault="000B613D" w:rsidP="000B613D">
      <w:pPr>
        <w:spacing w:before="60"/>
        <w:jc w:val="center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REGION 1 </w:t>
      </w:r>
      <w:r w:rsidR="00BC0404">
        <w:rPr>
          <w:rFonts w:cs="Arial"/>
          <w:b/>
          <w:sz w:val="18"/>
          <w:szCs w:val="18"/>
        </w:rPr>
        <w:t>GEODETICS</w:t>
      </w:r>
    </w:p>
    <w:p w14:paraId="49E5409F" w14:textId="77777777" w:rsidR="000B613D" w:rsidRDefault="000B613D" w:rsidP="000B613D">
      <w:pPr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7366 REGION LANE, BUILDING C</w:t>
      </w:r>
    </w:p>
    <w:p w14:paraId="7AECFB76" w14:textId="77777777" w:rsidR="000B613D" w:rsidRDefault="000B613D" w:rsidP="000B613D">
      <w:pPr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KNOXVILLE, TENNESSEE  37914</w:t>
      </w:r>
    </w:p>
    <w:p w14:paraId="7077C6B0" w14:textId="77777777" w:rsidR="000B613D" w:rsidRDefault="000B613D" w:rsidP="000B613D">
      <w:pPr>
        <w:jc w:val="center"/>
        <w:rPr>
          <w:rFonts w:ascii="Calibri" w:hAnsi="Calibri" w:cs="Arial"/>
          <w:sz w:val="18"/>
          <w:szCs w:val="18"/>
        </w:rPr>
      </w:pPr>
      <w:r>
        <w:rPr>
          <w:rFonts w:cs="Arial"/>
          <w:sz w:val="16"/>
          <w:szCs w:val="16"/>
        </w:rPr>
        <w:t>(865) 594-2400</w:t>
      </w:r>
    </w:p>
    <w:p w14:paraId="3E0E52A3" w14:textId="5F5D7F3B" w:rsidR="00A45C77" w:rsidRPr="007F5672" w:rsidRDefault="00D46458" w:rsidP="00A45C77">
      <w:pPr>
        <w:pStyle w:val="Date"/>
        <w:tabs>
          <w:tab w:val="center" w:pos="10080"/>
        </w:tabs>
        <w:spacing w:line="259" w:lineRule="auto"/>
        <w:rPr>
          <w:b/>
          <w:bCs/>
          <w:szCs w:val="24"/>
        </w:rPr>
      </w:pPr>
      <w:r>
        <w:rPr>
          <w:rFonts w:ascii="Times New Roman" w:hAnsi="Times New Roman"/>
          <w:b/>
          <w:bCs/>
          <w:sz w:val="16"/>
          <w:szCs w:val="16"/>
        </w:rPr>
        <w:t>WILL REID</w:t>
      </w:r>
      <w:r w:rsidR="00A45C77">
        <w:tab/>
      </w:r>
      <w:r w:rsidR="00A45C77" w:rsidRPr="3DCCA354">
        <w:rPr>
          <w:rFonts w:ascii="Times New Roman" w:hAnsi="Times New Roman"/>
          <w:b/>
          <w:bCs/>
          <w:sz w:val="16"/>
          <w:szCs w:val="16"/>
        </w:rPr>
        <w:t>BILL LEE</w:t>
      </w:r>
    </w:p>
    <w:p w14:paraId="46850511" w14:textId="2BCAD7CD" w:rsidR="00A45C77" w:rsidRDefault="00D46458" w:rsidP="00A45C77">
      <w:pPr>
        <w:tabs>
          <w:tab w:val="center" w:pos="720"/>
          <w:tab w:val="center" w:pos="10080"/>
          <w:tab w:val="right" w:pos="10800"/>
        </w:tabs>
        <w:rPr>
          <w:sz w:val="12"/>
          <w:szCs w:val="12"/>
        </w:rPr>
      </w:pPr>
      <w:r>
        <w:rPr>
          <w:rFonts w:eastAsia="Arial" w:cs="Arial"/>
          <w:color w:val="000000" w:themeColor="text1"/>
          <w:sz w:val="12"/>
          <w:szCs w:val="12"/>
        </w:rPr>
        <w:t>COMMISSIONER</w:t>
      </w:r>
      <w:r w:rsidR="00A45C77">
        <w:tab/>
      </w:r>
      <w:r w:rsidR="00A45C77" w:rsidRPr="7FC9C06F">
        <w:rPr>
          <w:sz w:val="12"/>
          <w:szCs w:val="12"/>
        </w:rPr>
        <w:t xml:space="preserve"> GOVERNOR</w:t>
      </w:r>
    </w:p>
    <w:p w14:paraId="78202C72" w14:textId="6E084A97" w:rsidR="004E0807" w:rsidRDefault="004E0807" w:rsidP="00A45C77">
      <w:pPr>
        <w:tabs>
          <w:tab w:val="center" w:pos="720"/>
          <w:tab w:val="center" w:pos="10170"/>
          <w:tab w:val="right" w:pos="10800"/>
        </w:tabs>
        <w:rPr>
          <w:szCs w:val="24"/>
        </w:rPr>
        <w:sectPr w:rsidR="004E0807" w:rsidSect="007F5672">
          <w:type w:val="continuous"/>
          <w:pgSz w:w="12240" w:h="15840"/>
          <w:pgMar w:top="547" w:right="720" w:bottom="720" w:left="720" w:header="720" w:footer="720" w:gutter="0"/>
          <w:cols w:space="720"/>
        </w:sectPr>
      </w:pPr>
    </w:p>
    <w:p w14:paraId="0556185D" w14:textId="77777777" w:rsidR="007F5672" w:rsidRDefault="007F5672" w:rsidP="004E0807">
      <w:pPr>
        <w:tabs>
          <w:tab w:val="center" w:pos="720"/>
          <w:tab w:val="center" w:pos="10170"/>
          <w:tab w:val="right" w:pos="10800"/>
        </w:tabs>
        <w:rPr>
          <w:szCs w:val="24"/>
        </w:rPr>
      </w:pPr>
    </w:p>
    <w:p w14:paraId="52F16081" w14:textId="77777777" w:rsidR="007F5672" w:rsidRPr="007F5672" w:rsidRDefault="007F5672" w:rsidP="004E0807">
      <w:pPr>
        <w:tabs>
          <w:tab w:val="center" w:pos="720"/>
          <w:tab w:val="center" w:pos="10170"/>
          <w:tab w:val="right" w:pos="10800"/>
        </w:tabs>
        <w:rPr>
          <w:szCs w:val="24"/>
        </w:rPr>
      </w:pPr>
    </w:p>
    <w:sectPr w:rsidR="007F5672" w:rsidRPr="007F5672" w:rsidSect="004E0807">
      <w:type w:val="continuous"/>
      <w:pgSz w:w="12240" w:h="15840"/>
      <w:pgMar w:top="547" w:right="1440" w:bottom="72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458"/>
    <w:rsid w:val="00000891"/>
    <w:rsid w:val="00020860"/>
    <w:rsid w:val="00072536"/>
    <w:rsid w:val="0009185B"/>
    <w:rsid w:val="000B613D"/>
    <w:rsid w:val="000D6F16"/>
    <w:rsid w:val="000E013F"/>
    <w:rsid w:val="001030EB"/>
    <w:rsid w:val="00127D46"/>
    <w:rsid w:val="0013004B"/>
    <w:rsid w:val="00136EF8"/>
    <w:rsid w:val="0014145F"/>
    <w:rsid w:val="00143FED"/>
    <w:rsid w:val="00186E04"/>
    <w:rsid w:val="001A0A89"/>
    <w:rsid w:val="001D721A"/>
    <w:rsid w:val="001F1EF4"/>
    <w:rsid w:val="001F751A"/>
    <w:rsid w:val="0020109A"/>
    <w:rsid w:val="002101A1"/>
    <w:rsid w:val="00213A7E"/>
    <w:rsid w:val="00232533"/>
    <w:rsid w:val="00237DAF"/>
    <w:rsid w:val="00257DDF"/>
    <w:rsid w:val="002838DF"/>
    <w:rsid w:val="0028536D"/>
    <w:rsid w:val="002C2C10"/>
    <w:rsid w:val="002C440C"/>
    <w:rsid w:val="002D0525"/>
    <w:rsid w:val="002E2F17"/>
    <w:rsid w:val="002F7B89"/>
    <w:rsid w:val="00336760"/>
    <w:rsid w:val="00346037"/>
    <w:rsid w:val="003466E5"/>
    <w:rsid w:val="00353BC6"/>
    <w:rsid w:val="003636AB"/>
    <w:rsid w:val="00377EDC"/>
    <w:rsid w:val="00382EAD"/>
    <w:rsid w:val="003B21B0"/>
    <w:rsid w:val="003C0B10"/>
    <w:rsid w:val="003E057D"/>
    <w:rsid w:val="003E520E"/>
    <w:rsid w:val="003E6310"/>
    <w:rsid w:val="00415C1B"/>
    <w:rsid w:val="004226C3"/>
    <w:rsid w:val="00441CFF"/>
    <w:rsid w:val="00451C99"/>
    <w:rsid w:val="00493FF2"/>
    <w:rsid w:val="004A0E3F"/>
    <w:rsid w:val="004E0807"/>
    <w:rsid w:val="00511A00"/>
    <w:rsid w:val="00532989"/>
    <w:rsid w:val="005410D0"/>
    <w:rsid w:val="00550163"/>
    <w:rsid w:val="0055726B"/>
    <w:rsid w:val="00582CA4"/>
    <w:rsid w:val="00584B86"/>
    <w:rsid w:val="00584D1C"/>
    <w:rsid w:val="005A55F0"/>
    <w:rsid w:val="005E58A6"/>
    <w:rsid w:val="00600DB6"/>
    <w:rsid w:val="006056B6"/>
    <w:rsid w:val="00611174"/>
    <w:rsid w:val="006565E9"/>
    <w:rsid w:val="00670E31"/>
    <w:rsid w:val="00672C2F"/>
    <w:rsid w:val="00697DAF"/>
    <w:rsid w:val="006C0BFD"/>
    <w:rsid w:val="006C4C46"/>
    <w:rsid w:val="006D0E5A"/>
    <w:rsid w:val="006E0094"/>
    <w:rsid w:val="006E3EF0"/>
    <w:rsid w:val="006F6178"/>
    <w:rsid w:val="006F6465"/>
    <w:rsid w:val="006F6DF2"/>
    <w:rsid w:val="00703C8E"/>
    <w:rsid w:val="00716DC4"/>
    <w:rsid w:val="00736E59"/>
    <w:rsid w:val="007424FC"/>
    <w:rsid w:val="00752FF4"/>
    <w:rsid w:val="00755DE9"/>
    <w:rsid w:val="00786AA9"/>
    <w:rsid w:val="00795595"/>
    <w:rsid w:val="007C56E4"/>
    <w:rsid w:val="007F23E5"/>
    <w:rsid w:val="007F5672"/>
    <w:rsid w:val="00806FBA"/>
    <w:rsid w:val="00807BDF"/>
    <w:rsid w:val="008151D1"/>
    <w:rsid w:val="0081630E"/>
    <w:rsid w:val="008226FF"/>
    <w:rsid w:val="00871EF2"/>
    <w:rsid w:val="00873D37"/>
    <w:rsid w:val="008D425F"/>
    <w:rsid w:val="008E3D18"/>
    <w:rsid w:val="008F6465"/>
    <w:rsid w:val="009348FA"/>
    <w:rsid w:val="00937D94"/>
    <w:rsid w:val="0094069B"/>
    <w:rsid w:val="009678E2"/>
    <w:rsid w:val="00983C3E"/>
    <w:rsid w:val="00996EBB"/>
    <w:rsid w:val="009A5EC8"/>
    <w:rsid w:val="009B52DB"/>
    <w:rsid w:val="009E2463"/>
    <w:rsid w:val="00A005F2"/>
    <w:rsid w:val="00A212C0"/>
    <w:rsid w:val="00A27621"/>
    <w:rsid w:val="00A45C77"/>
    <w:rsid w:val="00A468B4"/>
    <w:rsid w:val="00A607CE"/>
    <w:rsid w:val="00A902FA"/>
    <w:rsid w:val="00A97992"/>
    <w:rsid w:val="00AA2A62"/>
    <w:rsid w:val="00AD3B52"/>
    <w:rsid w:val="00AD6620"/>
    <w:rsid w:val="00AE4985"/>
    <w:rsid w:val="00AF5E1B"/>
    <w:rsid w:val="00B10460"/>
    <w:rsid w:val="00B467EC"/>
    <w:rsid w:val="00B72EF5"/>
    <w:rsid w:val="00B80C67"/>
    <w:rsid w:val="00B96DEF"/>
    <w:rsid w:val="00BA57E4"/>
    <w:rsid w:val="00BC0404"/>
    <w:rsid w:val="00BE04B1"/>
    <w:rsid w:val="00C1617C"/>
    <w:rsid w:val="00C1732A"/>
    <w:rsid w:val="00C35D4C"/>
    <w:rsid w:val="00C40CED"/>
    <w:rsid w:val="00C6450F"/>
    <w:rsid w:val="00C74B65"/>
    <w:rsid w:val="00C92F4C"/>
    <w:rsid w:val="00CC536C"/>
    <w:rsid w:val="00CE4C1D"/>
    <w:rsid w:val="00D27F3D"/>
    <w:rsid w:val="00D42678"/>
    <w:rsid w:val="00D42F22"/>
    <w:rsid w:val="00D46458"/>
    <w:rsid w:val="00D54F88"/>
    <w:rsid w:val="00D7324A"/>
    <w:rsid w:val="00D86FF1"/>
    <w:rsid w:val="00D9219E"/>
    <w:rsid w:val="00DB5A96"/>
    <w:rsid w:val="00DC4A18"/>
    <w:rsid w:val="00E02A66"/>
    <w:rsid w:val="00E17AF6"/>
    <w:rsid w:val="00E27C7E"/>
    <w:rsid w:val="00E72300"/>
    <w:rsid w:val="00E83729"/>
    <w:rsid w:val="00E85F42"/>
    <w:rsid w:val="00E9020B"/>
    <w:rsid w:val="00E93A0C"/>
    <w:rsid w:val="00EB1702"/>
    <w:rsid w:val="00EC4049"/>
    <w:rsid w:val="00EC67FA"/>
    <w:rsid w:val="00EC74FF"/>
    <w:rsid w:val="00EE0A49"/>
    <w:rsid w:val="00EF2A57"/>
    <w:rsid w:val="00EF5CB0"/>
    <w:rsid w:val="00F123A0"/>
    <w:rsid w:val="00F13E65"/>
    <w:rsid w:val="00F16B53"/>
    <w:rsid w:val="00F52FB6"/>
    <w:rsid w:val="00F577C8"/>
    <w:rsid w:val="00F66A71"/>
    <w:rsid w:val="00F67E89"/>
    <w:rsid w:val="00F72105"/>
    <w:rsid w:val="00F85F79"/>
    <w:rsid w:val="00F8618C"/>
    <w:rsid w:val="00F87CBA"/>
    <w:rsid w:val="00F9188A"/>
    <w:rsid w:val="00FA6B4C"/>
    <w:rsid w:val="00FB51CB"/>
    <w:rsid w:val="00FD034B"/>
    <w:rsid w:val="00FD41D9"/>
    <w:rsid w:val="00FE2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52F1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link w:val="Heading3Char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paragraph" w:styleId="Date">
    <w:name w:val="Date"/>
    <w:basedOn w:val="Normal"/>
    <w:next w:val="Normal"/>
    <w:link w:val="DateChar"/>
    <w:unhideWhenUsed/>
    <w:rsid w:val="006C4C46"/>
  </w:style>
  <w:style w:type="character" w:customStyle="1" w:styleId="DateChar">
    <w:name w:val="Date Char"/>
    <w:basedOn w:val="DefaultParagraphFont"/>
    <w:link w:val="Date"/>
    <w:rsid w:val="006C4C46"/>
    <w:rPr>
      <w:rFonts w:ascii="Arial" w:hAnsi="Arial"/>
      <w:sz w:val="24"/>
    </w:rPr>
  </w:style>
  <w:style w:type="character" w:customStyle="1" w:styleId="Heading3Char">
    <w:name w:val="Heading 3 Char"/>
    <w:link w:val="Heading3"/>
    <w:rsid w:val="00186E04"/>
    <w:rPr>
      <w:rFonts w:ascii="Arial" w:hAnsi="Arial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8182621D8294797D18BC2073A2AFC" ma:contentTypeVersion="0" ma:contentTypeDescription="Create a new document." ma:contentTypeScope="" ma:versionID="d6ff2c9a7e2b7cf564075fe4bf3800d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154D9E-96BC-453B-935D-8E6404FE74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6525E36-1572-4158-B5B5-DA5454F28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DAA7AC2-122A-4DA0-A159-F118E8018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Region 1 Survey Letterhead</Template>
  <TotalTime>7</TotalTime>
  <Pages>1</Pages>
  <Words>25</Words>
  <Characters>161</Characters>
  <Application>Microsoft Office Word</Application>
  <DocSecurity>0</DocSecurity>
  <Lines>10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TENNESSEE</vt:lpstr>
    </vt:vector>
  </TitlesOfParts>
  <Company>State of Tennessee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TENNESSEE</dc:title>
  <dc:creator>Melissa Portell</dc:creator>
  <cp:lastModifiedBy>Melissa Portell</cp:lastModifiedBy>
  <cp:revision>2</cp:revision>
  <cp:lastPrinted>2012-02-15T16:32:00Z</cp:lastPrinted>
  <dcterms:created xsi:type="dcterms:W3CDTF">2025-09-10T18:18:00Z</dcterms:created>
  <dcterms:modified xsi:type="dcterms:W3CDTF">2025-09-10T18:25:00Z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0x01010021D8182621D8294797D18BC2073A2AFC</vt:lpwstr>
  </property>
</Properties>
</file>