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7378"/>
      </w:tblGrid>
      <w:tr w:rsidR="0008477C" w:rsidRPr="00713F41" w14:paraId="707613B1" w14:textId="77777777">
        <w:trPr>
          <w:trHeight w:val="990"/>
        </w:trPr>
        <w:tc>
          <w:tcPr>
            <w:tcW w:w="1059" w:type="pct"/>
            <w:vAlign w:val="center"/>
          </w:tcPr>
          <w:p w14:paraId="53C16F7A" w14:textId="77777777" w:rsidR="0008477C" w:rsidRPr="00C15F95" w:rsidRDefault="00173848" w:rsidP="003A57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60"/>
              <w:rPr>
                <w:rFonts w:ascii="Arial" w:hAnsi="Arial" w:cs="Arial"/>
                <w:b/>
                <w:sz w:val="16"/>
              </w:rPr>
            </w:pPr>
            <w:r>
              <w:rPr>
                <w:iCs/>
                <w:noProof/>
                <w:sz w:val="24"/>
              </w:rPr>
              <w:drawing>
                <wp:inline distT="0" distB="0" distL="0" distR="0" wp14:anchorId="550B9BFF" wp14:editId="396C5DFA">
                  <wp:extent cx="1099185" cy="1099185"/>
                  <wp:effectExtent l="19050" t="0" r="5715" b="0"/>
                  <wp:docPr id="1" name="Picture 1" descr="seal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al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pct"/>
            <w:vAlign w:val="center"/>
          </w:tcPr>
          <w:p w14:paraId="3EDE892A" w14:textId="6AC82ECF" w:rsidR="0006294C" w:rsidRPr="008E4DE2" w:rsidRDefault="0008477C" w:rsidP="00B24659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4DE2">
              <w:rPr>
                <w:rFonts w:ascii="Arial" w:hAnsi="Arial" w:cs="Arial"/>
                <w:b/>
                <w:bCs/>
                <w:sz w:val="18"/>
                <w:szCs w:val="18"/>
              </w:rPr>
              <w:t>STATE OF TENNESSEE</w:t>
            </w:r>
            <w:r w:rsidR="00C15F95" w:rsidRPr="008E4DE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8E4DE2" w:rsidRPr="008E4DE2">
              <w:rPr>
                <w:rFonts w:ascii="Arial" w:hAnsi="Arial" w:cs="Arial"/>
                <w:b/>
                <w:bCs/>
                <w:sz w:val="18"/>
                <w:szCs w:val="18"/>
              </w:rPr>
              <w:t>DEPARTMENT OF FINANCE &amp; ADMINISTRATION, BENEFITS ADMINISTRATION</w:t>
            </w:r>
          </w:p>
          <w:p w14:paraId="7A40F508" w14:textId="31CBBA62" w:rsidR="007F3B17" w:rsidRPr="008E4DE2" w:rsidRDefault="006801E7" w:rsidP="007F3B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z w:val="28"/>
                <w:szCs w:val="28"/>
              </w:rPr>
              <w:t>REQUEST FOR PROPOSALS</w:t>
            </w:r>
            <w:r w:rsidR="007F3B17" w:rsidRPr="008E4D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#</w:t>
            </w:r>
            <w:r w:rsidR="008E4DE2" w:rsidRPr="008E4DE2">
              <w:rPr>
                <w:rFonts w:ascii="Arial" w:hAnsi="Arial" w:cs="Arial"/>
                <w:b/>
                <w:bCs/>
                <w:sz w:val="28"/>
                <w:szCs w:val="28"/>
              </w:rPr>
              <w:t>31786-</w:t>
            </w:r>
            <w:r w:rsidR="00296205">
              <w:rPr>
                <w:rFonts w:ascii="Arial" w:hAnsi="Arial" w:cs="Arial"/>
                <w:b/>
                <w:bCs/>
                <w:sz w:val="28"/>
                <w:szCs w:val="28"/>
              </w:rPr>
              <w:t>001</w:t>
            </w:r>
            <w:r w:rsidR="00045E95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  <w:r w:rsidR="00B60BE5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  <w:p w14:paraId="29053FE0" w14:textId="01539D6A" w:rsidR="007F3B17" w:rsidRPr="008E4DE2" w:rsidRDefault="007F3B17" w:rsidP="007F3B17">
            <w:pPr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>AMENDMENT #</w:t>
            </w:r>
            <w:r w:rsidR="0011560B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>ONE</w:t>
            </w:r>
          </w:p>
          <w:p w14:paraId="4970338A" w14:textId="57C3AC1D" w:rsidR="0008477C" w:rsidRPr="007F3B17" w:rsidRDefault="006801E7" w:rsidP="00B24659">
            <w:pPr>
              <w:spacing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E4DE2">
              <w:rPr>
                <w:rFonts w:ascii="Arial" w:hAnsi="Arial" w:cs="Arial"/>
                <w:b/>
                <w:bCs/>
                <w:sz w:val="28"/>
                <w:szCs w:val="28"/>
              </w:rPr>
              <w:t>FOR</w:t>
            </w:r>
            <w:r w:rsidR="00B60BE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LIFE AND ACCIDENTAL DEATH AND DISMEMBERMENT INSURANCE</w:t>
            </w:r>
            <w:r w:rsidR="00045E9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9F646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CDE4FFA" w14:textId="35ABB289" w:rsidR="00D35088" w:rsidRPr="008E04B1" w:rsidRDefault="00D35088" w:rsidP="00835915">
      <w:pPr>
        <w:spacing w:before="240"/>
        <w:rPr>
          <w:rFonts w:ascii="Arial" w:hAnsi="Arial" w:cs="Arial"/>
          <w:b/>
          <w:bCs/>
          <w:color w:val="000000" w:themeColor="text1"/>
          <w:sz w:val="20"/>
          <w:szCs w:val="28"/>
        </w:rPr>
      </w:pPr>
      <w:r w:rsidRPr="008E04B1">
        <w:rPr>
          <w:rFonts w:ascii="Arial" w:hAnsi="Arial" w:cs="Arial"/>
          <w:b/>
          <w:bCs/>
          <w:color w:val="000000" w:themeColor="text1"/>
          <w:sz w:val="20"/>
          <w:szCs w:val="20"/>
        </w:rPr>
        <w:t>DATE</w:t>
      </w:r>
      <w:proofErr w:type="gramStart"/>
      <w:r w:rsidRPr="008E04B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 </w:t>
      </w:r>
      <w:r w:rsidR="00A84483">
        <w:rPr>
          <w:rFonts w:ascii="Arial" w:hAnsi="Arial" w:cs="Arial"/>
          <w:b/>
          <w:bCs/>
          <w:color w:val="000000" w:themeColor="text1"/>
          <w:sz w:val="20"/>
          <w:szCs w:val="20"/>
        </w:rPr>
        <w:t>October</w:t>
      </w:r>
      <w:proofErr w:type="gramEnd"/>
      <w:r w:rsidR="00A8448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</w:t>
      </w:r>
      <w:r w:rsidR="00045E95">
        <w:rPr>
          <w:rFonts w:ascii="Arial" w:hAnsi="Arial" w:cs="Arial"/>
          <w:b/>
          <w:bCs/>
          <w:color w:val="000000" w:themeColor="text1"/>
          <w:sz w:val="20"/>
          <w:szCs w:val="20"/>
        </w:rPr>
        <w:t>, 2026</w:t>
      </w:r>
    </w:p>
    <w:p w14:paraId="77AF3290" w14:textId="77777777" w:rsidR="00835915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1733AB30" w14:textId="6CE92150" w:rsidR="0008477C" w:rsidRPr="008E4DE2" w:rsidRDefault="00872114" w:rsidP="00835915">
      <w:pPr>
        <w:rPr>
          <w:rFonts w:ascii="Arial" w:hAnsi="Arial" w:cs="Arial"/>
          <w:b/>
          <w:bCs/>
          <w:sz w:val="20"/>
          <w:szCs w:val="20"/>
        </w:rPr>
      </w:pPr>
      <w:r w:rsidRPr="00284EE6">
        <w:rPr>
          <w:rFonts w:ascii="Arial" w:hAnsi="Arial" w:cs="Arial"/>
          <w:b/>
          <w:bCs/>
          <w:sz w:val="20"/>
          <w:szCs w:val="20"/>
        </w:rPr>
        <w:t>R</w:t>
      </w:r>
      <w:r w:rsidRPr="008E4DE2">
        <w:rPr>
          <w:rFonts w:ascii="Arial" w:hAnsi="Arial" w:cs="Arial"/>
          <w:b/>
          <w:bCs/>
          <w:sz w:val="20"/>
          <w:szCs w:val="20"/>
        </w:rPr>
        <w:t>FP</w:t>
      </w:r>
      <w:r w:rsidR="00284EE6" w:rsidRPr="008E4DE2">
        <w:rPr>
          <w:rFonts w:ascii="Arial" w:hAnsi="Arial" w:cs="Arial"/>
          <w:b/>
          <w:bCs/>
          <w:sz w:val="20"/>
          <w:szCs w:val="20"/>
        </w:rPr>
        <w:t xml:space="preserve"> #</w:t>
      </w:r>
      <w:r w:rsidR="008E4DE2" w:rsidRPr="008E4DE2">
        <w:rPr>
          <w:rFonts w:ascii="Arial" w:hAnsi="Arial" w:cs="Arial"/>
          <w:b/>
          <w:bCs/>
          <w:sz w:val="20"/>
          <w:szCs w:val="20"/>
        </w:rPr>
        <w:t>31786-00</w:t>
      </w:r>
      <w:r w:rsidR="00763BBE">
        <w:rPr>
          <w:rFonts w:ascii="Arial" w:hAnsi="Arial" w:cs="Arial"/>
          <w:b/>
          <w:bCs/>
          <w:sz w:val="20"/>
          <w:szCs w:val="20"/>
        </w:rPr>
        <w:t>193</w:t>
      </w:r>
      <w:r w:rsidR="008E4DE2" w:rsidRPr="008E4DE2">
        <w:rPr>
          <w:rFonts w:ascii="Arial" w:hAnsi="Arial" w:cs="Arial"/>
          <w:b/>
          <w:bCs/>
          <w:sz w:val="20"/>
          <w:szCs w:val="20"/>
        </w:rPr>
        <w:t xml:space="preserve"> </w:t>
      </w:r>
      <w:r w:rsidRPr="008E4DE2">
        <w:rPr>
          <w:rFonts w:ascii="Arial" w:hAnsi="Arial" w:cs="Arial"/>
          <w:b/>
          <w:bCs/>
          <w:sz w:val="20"/>
          <w:szCs w:val="20"/>
        </w:rPr>
        <w:t>IS AMENDED AS FOLLOWS:</w:t>
      </w:r>
    </w:p>
    <w:p w14:paraId="67BC7956" w14:textId="77777777" w:rsidR="009C46A1" w:rsidRPr="00284EE6" w:rsidRDefault="009C46A1" w:rsidP="00835915">
      <w:pPr>
        <w:rPr>
          <w:rFonts w:ascii="Arial" w:hAnsi="Arial" w:cs="Arial"/>
          <w:b/>
          <w:bCs/>
          <w:sz w:val="20"/>
          <w:szCs w:val="20"/>
        </w:rPr>
      </w:pPr>
    </w:p>
    <w:p w14:paraId="0930A9C2" w14:textId="77777777" w:rsidR="0008477C" w:rsidRPr="00E817F5" w:rsidRDefault="00872114" w:rsidP="008E5175">
      <w:pPr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8"/>
        </w:rPr>
        <w:t>This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RFP </w:t>
      </w:r>
      <w:r w:rsidR="0008477C" w:rsidRPr="00FD0F78">
        <w:rPr>
          <w:rFonts w:ascii="Arial" w:hAnsi="Arial" w:cs="Arial"/>
          <w:b/>
          <w:bCs/>
          <w:sz w:val="20"/>
          <w:szCs w:val="20"/>
        </w:rPr>
        <w:t>Schedule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of </w:t>
      </w:r>
      <w:r w:rsidR="0008477C" w:rsidRPr="00713F41">
        <w:rPr>
          <w:rFonts w:ascii="Arial" w:hAnsi="Arial" w:cs="Arial"/>
          <w:b/>
          <w:bCs/>
          <w:sz w:val="20"/>
          <w:szCs w:val="20"/>
        </w:rPr>
        <w:t xml:space="preserve">Events updates </w:t>
      </w:r>
      <w:r>
        <w:rPr>
          <w:rFonts w:ascii="Arial" w:hAnsi="Arial" w:cs="Arial"/>
          <w:b/>
          <w:bCs/>
          <w:sz w:val="20"/>
          <w:szCs w:val="20"/>
        </w:rPr>
        <w:t>and confirms scheduled RFP dates.</w:t>
      </w:r>
      <w:r w:rsidR="00C2027F">
        <w:rPr>
          <w:rFonts w:ascii="Arial" w:hAnsi="Arial" w:cs="Arial"/>
          <w:b/>
          <w:bCs/>
          <w:sz w:val="20"/>
          <w:szCs w:val="20"/>
        </w:rPr>
        <w:t xml:space="preserve">  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Any </w:t>
      </w:r>
      <w:r w:rsidR="00C2027F">
        <w:rPr>
          <w:rFonts w:ascii="Arial" w:hAnsi="Arial" w:cs="Arial"/>
          <w:sz w:val="20"/>
          <w:szCs w:val="20"/>
          <w:highlight w:val="yellow"/>
        </w:rPr>
        <w:t>event, time, or date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C2027F">
        <w:rPr>
          <w:rFonts w:ascii="Arial" w:hAnsi="Arial" w:cs="Arial"/>
          <w:sz w:val="20"/>
          <w:szCs w:val="20"/>
          <w:highlight w:val="yellow"/>
        </w:rPr>
        <w:t>containing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revised or new text </w:t>
      </w:r>
      <w:r w:rsidR="00C2027F">
        <w:rPr>
          <w:rFonts w:ascii="Arial" w:hAnsi="Arial" w:cs="Arial"/>
          <w:sz w:val="20"/>
          <w:szCs w:val="20"/>
          <w:highlight w:val="yellow"/>
        </w:rPr>
        <w:t>is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highlighted.</w:t>
      </w:r>
    </w:p>
    <w:p w14:paraId="3D748B06" w14:textId="77777777" w:rsidR="00E817F5" w:rsidRDefault="00E817F5" w:rsidP="00E817F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10957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5"/>
        <w:gridCol w:w="1848"/>
        <w:gridCol w:w="3984"/>
      </w:tblGrid>
      <w:tr w:rsidR="00E817F5" w:rsidRPr="00E817F5" w14:paraId="3A4C2607" w14:textId="77777777" w:rsidTr="00E817F5">
        <w:trPr>
          <w:trHeight w:val="642"/>
        </w:trPr>
        <w:tc>
          <w:tcPr>
            <w:tcW w:w="5125" w:type="dxa"/>
            <w:shd w:val="clear" w:color="auto" w:fill="D9D9D9"/>
          </w:tcPr>
          <w:p w14:paraId="65757B77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57"/>
              <w:ind w:right="166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pacing w:val="-2"/>
                <w:sz w:val="20"/>
              </w:rPr>
              <w:t>EVENT</w:t>
            </w:r>
          </w:p>
        </w:tc>
        <w:tc>
          <w:tcPr>
            <w:tcW w:w="1848" w:type="dxa"/>
            <w:shd w:val="clear" w:color="auto" w:fill="D9D9D9"/>
          </w:tcPr>
          <w:p w14:paraId="670E657C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69" w:line="217" w:lineRule="exact"/>
              <w:ind w:left="195" w:right="169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pacing w:val="-4"/>
                <w:sz w:val="20"/>
              </w:rPr>
              <w:t>TIME</w:t>
            </w:r>
          </w:p>
          <w:p w14:paraId="2E583D69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line="170" w:lineRule="exact"/>
              <w:ind w:left="191" w:right="169"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E817F5">
              <w:rPr>
                <w:rFonts w:ascii="Arial" w:eastAsia="Arial" w:hAnsi="Arial" w:cs="Arial"/>
                <w:b/>
                <w:sz w:val="18"/>
              </w:rPr>
              <w:t>(central</w:t>
            </w:r>
            <w:r w:rsidRPr="00E817F5">
              <w:rPr>
                <w:rFonts w:ascii="Arial" w:eastAsia="Arial" w:hAnsi="Arial" w:cs="Arial"/>
                <w:b/>
                <w:spacing w:val="-13"/>
                <w:sz w:val="18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18"/>
              </w:rPr>
              <w:t xml:space="preserve">time </w:t>
            </w:r>
            <w:r w:rsidRPr="00E817F5">
              <w:rPr>
                <w:rFonts w:ascii="Arial" w:eastAsia="Arial" w:hAnsi="Arial" w:cs="Arial"/>
                <w:b/>
                <w:spacing w:val="-2"/>
                <w:sz w:val="18"/>
              </w:rPr>
              <w:t>zone)</w:t>
            </w:r>
          </w:p>
        </w:tc>
        <w:tc>
          <w:tcPr>
            <w:tcW w:w="3984" w:type="dxa"/>
            <w:shd w:val="clear" w:color="auto" w:fill="D9D9D9"/>
          </w:tcPr>
          <w:p w14:paraId="0A38A630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69"/>
              <w:ind w:right="153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pacing w:val="-4"/>
                <w:sz w:val="20"/>
              </w:rPr>
              <w:t>DATE</w:t>
            </w:r>
          </w:p>
        </w:tc>
      </w:tr>
      <w:tr w:rsidR="00E817F5" w:rsidRPr="00E817F5" w14:paraId="2F355245" w14:textId="77777777" w:rsidTr="00E817F5">
        <w:trPr>
          <w:trHeight w:val="470"/>
        </w:trPr>
        <w:tc>
          <w:tcPr>
            <w:tcW w:w="5125" w:type="dxa"/>
          </w:tcPr>
          <w:p w14:paraId="165BA2E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1.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RFP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 xml:space="preserve"> Issued</w:t>
            </w:r>
          </w:p>
        </w:tc>
        <w:tc>
          <w:tcPr>
            <w:tcW w:w="1848" w:type="dxa"/>
            <w:shd w:val="clear" w:color="auto" w:fill="EBEBEB"/>
          </w:tcPr>
          <w:p w14:paraId="54862368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3909274C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August 20, 2026</w:t>
            </w:r>
          </w:p>
        </w:tc>
      </w:tr>
      <w:tr w:rsidR="00E817F5" w:rsidRPr="00E817F5" w14:paraId="0DDBD45E" w14:textId="77777777" w:rsidTr="00E817F5">
        <w:trPr>
          <w:trHeight w:val="470"/>
        </w:trPr>
        <w:tc>
          <w:tcPr>
            <w:tcW w:w="5125" w:type="dxa"/>
          </w:tcPr>
          <w:p w14:paraId="2BA1FBBB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2.</w:t>
            </w:r>
            <w:r w:rsidRPr="00E817F5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Disability</w:t>
            </w:r>
            <w:r w:rsidRPr="00E817F5">
              <w:rPr>
                <w:rFonts w:ascii="Arial" w:eastAsia="Arial" w:hAnsi="Arial" w:cs="Arial"/>
                <w:spacing w:val="-9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Accommodation</w:t>
            </w:r>
            <w:r w:rsidRPr="00E817F5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Request</w:t>
            </w:r>
            <w:r w:rsidRPr="00E817F5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00430689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265E61D4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August 26, 2026</w:t>
            </w:r>
          </w:p>
        </w:tc>
      </w:tr>
      <w:tr w:rsidR="00E817F5" w:rsidRPr="00E817F5" w14:paraId="398FEF86" w14:textId="77777777" w:rsidTr="00E817F5">
        <w:trPr>
          <w:trHeight w:val="470"/>
        </w:trPr>
        <w:tc>
          <w:tcPr>
            <w:tcW w:w="5125" w:type="dxa"/>
          </w:tcPr>
          <w:p w14:paraId="456ECD8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3.</w:t>
            </w:r>
            <w:r w:rsidRPr="00E817F5">
              <w:rPr>
                <w:rFonts w:ascii="Arial" w:eastAsia="Arial" w:hAnsi="Arial" w:cs="Arial"/>
                <w:spacing w:val="-9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Pre-response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Conference</w:t>
            </w:r>
          </w:p>
        </w:tc>
        <w:tc>
          <w:tcPr>
            <w:tcW w:w="1848" w:type="dxa"/>
          </w:tcPr>
          <w:p w14:paraId="46D064E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10:00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a.m.</w:t>
            </w:r>
          </w:p>
        </w:tc>
        <w:tc>
          <w:tcPr>
            <w:tcW w:w="3984" w:type="dxa"/>
          </w:tcPr>
          <w:p w14:paraId="43BCB59C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August 31, 2026</w:t>
            </w:r>
          </w:p>
        </w:tc>
      </w:tr>
      <w:tr w:rsidR="00E817F5" w:rsidRPr="00E817F5" w14:paraId="626BBE9B" w14:textId="77777777" w:rsidTr="00E817F5">
        <w:trPr>
          <w:trHeight w:val="470"/>
        </w:trPr>
        <w:tc>
          <w:tcPr>
            <w:tcW w:w="5125" w:type="dxa"/>
          </w:tcPr>
          <w:p w14:paraId="61E4B6F4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4.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Notice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of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Intent</w:t>
            </w:r>
            <w:r w:rsidRPr="00E817F5">
              <w:rPr>
                <w:rFonts w:ascii="Arial" w:eastAsia="Arial" w:hAnsi="Arial" w:cs="Arial"/>
                <w:spacing w:val="-3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to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Respond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1E4B8F3A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53C25CB7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September 1, 2026</w:t>
            </w:r>
          </w:p>
        </w:tc>
      </w:tr>
      <w:tr w:rsidR="00E817F5" w:rsidRPr="00E817F5" w14:paraId="3EB07E93" w14:textId="77777777" w:rsidTr="00E817F5">
        <w:trPr>
          <w:trHeight w:val="1387"/>
        </w:trPr>
        <w:tc>
          <w:tcPr>
            <w:tcW w:w="5125" w:type="dxa"/>
          </w:tcPr>
          <w:p w14:paraId="5A7C3040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5.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“Questions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&amp;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Comments”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Deadline</w:t>
            </w:r>
          </w:p>
          <w:p w14:paraId="6953EF53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21"/>
              <w:ind w:left="576" w:right="638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z w:val="20"/>
              </w:rPr>
              <w:t>*NOTE:</w:t>
            </w:r>
            <w:r w:rsidRPr="00E817F5">
              <w:rPr>
                <w:rFonts w:ascii="Arial" w:eastAsia="Arial" w:hAnsi="Arial" w:cs="Arial"/>
                <w:b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Submit</w:t>
            </w:r>
            <w:r w:rsidRPr="00E817F5">
              <w:rPr>
                <w:rFonts w:ascii="Arial" w:eastAsia="Arial" w:hAnsi="Arial" w:cs="Arial"/>
                <w:b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b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questions</w:t>
            </w:r>
            <w:r w:rsidRPr="00E817F5">
              <w:rPr>
                <w:rFonts w:ascii="Arial" w:eastAsia="Arial" w:hAnsi="Arial" w:cs="Arial"/>
                <w:b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and comments on Appendix 7.24 the</w:t>
            </w:r>
          </w:p>
          <w:p w14:paraId="54112874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line="230" w:lineRule="exact"/>
              <w:ind w:left="576" w:right="638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b/>
                <w:spacing w:val="-1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questions</w:t>
            </w:r>
            <w:r w:rsidRPr="00E817F5">
              <w:rPr>
                <w:rFonts w:ascii="Arial" w:eastAsia="Arial" w:hAnsi="Arial" w:cs="Arial"/>
                <w:b/>
                <w:spacing w:val="-1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and</w:t>
            </w:r>
            <w:r w:rsidRPr="00E817F5">
              <w:rPr>
                <w:rFonts w:ascii="Arial" w:eastAsia="Arial" w:hAnsi="Arial" w:cs="Arial"/>
                <w:b/>
                <w:spacing w:val="-13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 xml:space="preserve">comments </w:t>
            </w:r>
            <w:r w:rsidRPr="00E817F5">
              <w:rPr>
                <w:rFonts w:ascii="Arial" w:eastAsia="Arial" w:hAnsi="Arial" w:cs="Arial"/>
                <w:b/>
                <w:spacing w:val="-2"/>
                <w:sz w:val="20"/>
              </w:rPr>
              <w:t>template.</w:t>
            </w:r>
          </w:p>
        </w:tc>
        <w:tc>
          <w:tcPr>
            <w:tcW w:w="1848" w:type="dxa"/>
          </w:tcPr>
          <w:p w14:paraId="3149DA29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20"/>
              </w:rPr>
            </w:pPr>
          </w:p>
          <w:p w14:paraId="79431F92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63"/>
              <w:rPr>
                <w:rFonts w:ascii="Arial" w:eastAsia="Arial" w:hAnsi="Arial" w:cs="Arial"/>
                <w:sz w:val="20"/>
              </w:rPr>
            </w:pPr>
          </w:p>
          <w:p w14:paraId="1F1F2B96" w14:textId="77777777" w:rsidR="00E817F5" w:rsidRPr="00E817F5" w:rsidRDefault="00E817F5" w:rsidP="00E817F5">
            <w:pPr>
              <w:widowControl w:val="0"/>
              <w:autoSpaceDE w:val="0"/>
              <w:autoSpaceDN w:val="0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09D7E39A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29"/>
              <w:rPr>
                <w:rFonts w:ascii="Arial" w:eastAsia="Arial" w:hAnsi="Arial" w:cs="Arial"/>
                <w:sz w:val="20"/>
              </w:rPr>
            </w:pPr>
          </w:p>
          <w:p w14:paraId="3A4330B6" w14:textId="77777777" w:rsidR="00E817F5" w:rsidRPr="00E817F5" w:rsidRDefault="00E817F5" w:rsidP="00E817F5">
            <w:pPr>
              <w:widowControl w:val="0"/>
              <w:autoSpaceDE w:val="0"/>
              <w:autoSpaceDN w:val="0"/>
              <w:ind w:left="11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September 11, 2026</w:t>
            </w:r>
          </w:p>
        </w:tc>
      </w:tr>
      <w:tr w:rsidR="00E817F5" w:rsidRPr="00E817F5" w14:paraId="01628488" w14:textId="77777777" w:rsidTr="00E817F5">
        <w:trPr>
          <w:trHeight w:val="699"/>
        </w:trPr>
        <w:tc>
          <w:tcPr>
            <w:tcW w:w="5125" w:type="dxa"/>
          </w:tcPr>
          <w:p w14:paraId="13F499AF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6" w:line="242" w:lineRule="auto"/>
              <w:ind w:left="576" w:right="638" w:hanging="36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6.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Response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to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“Questions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 xml:space="preserve">&amp;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Comments”</w:t>
            </w:r>
          </w:p>
        </w:tc>
        <w:tc>
          <w:tcPr>
            <w:tcW w:w="1848" w:type="dxa"/>
            <w:shd w:val="clear" w:color="auto" w:fill="EBEBEB"/>
          </w:tcPr>
          <w:p w14:paraId="29B87E9B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25DDC458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4"/>
              <w:rPr>
                <w:rFonts w:ascii="Arial" w:eastAsia="Arial" w:hAnsi="Arial" w:cs="Arial"/>
                <w:sz w:val="20"/>
              </w:rPr>
            </w:pPr>
          </w:p>
          <w:p w14:paraId="47C23B1C" w14:textId="5FD418B6" w:rsidR="00E817F5" w:rsidRPr="00E817F5" w:rsidRDefault="00E817F5" w:rsidP="00E817F5">
            <w:pPr>
              <w:widowControl w:val="0"/>
              <w:autoSpaceDE w:val="0"/>
              <w:autoSpaceDN w:val="0"/>
              <w:ind w:left="218"/>
              <w:rPr>
                <w:rFonts w:ascii="Arial" w:eastAsia="Arial" w:hAnsi="Arial" w:cs="Arial"/>
                <w:sz w:val="20"/>
              </w:rPr>
            </w:pPr>
            <w:r w:rsidRPr="00A84483">
              <w:rPr>
                <w:rFonts w:ascii="Arial" w:eastAsia="Arial" w:hAnsi="Arial" w:cs="Arial"/>
                <w:sz w:val="20"/>
                <w:highlight w:val="yellow"/>
              </w:rPr>
              <w:t xml:space="preserve">October </w:t>
            </w:r>
            <w:r w:rsidR="00A84483" w:rsidRPr="00A84483">
              <w:rPr>
                <w:rFonts w:ascii="Arial" w:eastAsia="Arial" w:hAnsi="Arial" w:cs="Arial"/>
                <w:sz w:val="20"/>
                <w:highlight w:val="yellow"/>
              </w:rPr>
              <w:t>14</w:t>
            </w:r>
            <w:r w:rsidRPr="00A84483">
              <w:rPr>
                <w:rFonts w:ascii="Arial" w:eastAsia="Arial" w:hAnsi="Arial" w:cs="Arial"/>
                <w:sz w:val="20"/>
                <w:highlight w:val="yellow"/>
              </w:rPr>
              <w:t>, 2026</w:t>
            </w:r>
          </w:p>
        </w:tc>
      </w:tr>
      <w:tr w:rsidR="00E817F5" w:rsidRPr="00E817F5" w14:paraId="26DC9E0D" w14:textId="77777777" w:rsidTr="00E817F5">
        <w:trPr>
          <w:trHeight w:val="1477"/>
        </w:trPr>
        <w:tc>
          <w:tcPr>
            <w:tcW w:w="5125" w:type="dxa"/>
          </w:tcPr>
          <w:p w14:paraId="3B830357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576" w:right="1061" w:hanging="36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7.</w:t>
            </w:r>
            <w:r w:rsidRPr="00E817F5">
              <w:rPr>
                <w:rFonts w:ascii="Arial" w:eastAsia="Arial" w:hAnsi="Arial" w:cs="Arial"/>
                <w:spacing w:val="-9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Round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2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spacing w:val="-9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“Questions</w:t>
            </w:r>
            <w:r w:rsidRPr="00E817F5">
              <w:rPr>
                <w:rFonts w:ascii="Arial" w:eastAsia="Arial" w:hAnsi="Arial" w:cs="Arial"/>
                <w:spacing w:val="-9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&amp; Comments” Deadline</w:t>
            </w:r>
          </w:p>
          <w:p w14:paraId="2C23E159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8"/>
              <w:ind w:left="600" w:right="168" w:hanging="90"/>
              <w:rPr>
                <w:rFonts w:ascii="Arial" w:eastAsia="Arial" w:hAnsi="Arial" w:cs="Arial"/>
                <w:b/>
                <w:sz w:val="20"/>
              </w:rPr>
            </w:pPr>
            <w:r w:rsidRPr="00E817F5">
              <w:rPr>
                <w:rFonts w:ascii="Arial" w:eastAsia="Arial" w:hAnsi="Arial" w:cs="Arial"/>
                <w:b/>
                <w:sz w:val="20"/>
              </w:rPr>
              <w:t>*NOTE: Respondents may submit no more than</w:t>
            </w:r>
            <w:r w:rsidRPr="00E817F5">
              <w:rPr>
                <w:rFonts w:ascii="Arial" w:eastAsia="Arial" w:hAnsi="Arial" w:cs="Arial"/>
                <w:b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five</w:t>
            </w:r>
            <w:r w:rsidRPr="00E817F5">
              <w:rPr>
                <w:rFonts w:ascii="Arial" w:eastAsia="Arial" w:hAnsi="Arial" w:cs="Arial"/>
                <w:b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(5)</w:t>
            </w:r>
            <w:r w:rsidRPr="00E817F5">
              <w:rPr>
                <w:rFonts w:ascii="Arial" w:eastAsia="Arial" w:hAnsi="Arial" w:cs="Arial"/>
                <w:b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questions</w:t>
            </w:r>
            <w:r w:rsidRPr="00E817F5">
              <w:rPr>
                <w:rFonts w:ascii="Arial" w:eastAsia="Arial" w:hAnsi="Arial" w:cs="Arial"/>
                <w:b/>
                <w:spacing w:val="-3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to</w:t>
            </w:r>
            <w:r w:rsidRPr="00E817F5">
              <w:rPr>
                <w:rFonts w:ascii="Arial" w:eastAsia="Arial" w:hAnsi="Arial" w:cs="Arial"/>
                <w:b/>
                <w:spacing w:val="-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the</w:t>
            </w:r>
            <w:r w:rsidRPr="00E817F5">
              <w:rPr>
                <w:rFonts w:ascii="Arial" w:eastAsia="Arial" w:hAnsi="Arial" w:cs="Arial"/>
                <w:b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b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in</w:t>
            </w:r>
            <w:r w:rsidRPr="00E817F5">
              <w:rPr>
                <w:rFonts w:ascii="Arial" w:eastAsia="Arial" w:hAnsi="Arial" w:cs="Arial"/>
                <w:b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the</w:t>
            </w:r>
            <w:r w:rsidRPr="00E817F5">
              <w:rPr>
                <w:rFonts w:ascii="Arial" w:eastAsia="Arial" w:hAnsi="Arial" w:cs="Arial"/>
                <w:b/>
                <w:spacing w:val="-3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2</w:t>
            </w:r>
            <w:r w:rsidRPr="00E817F5">
              <w:rPr>
                <w:rFonts w:ascii="Arial" w:eastAsia="Arial" w:hAnsi="Arial" w:cs="Arial"/>
                <w:b/>
                <w:sz w:val="20"/>
                <w:vertAlign w:val="superscript"/>
              </w:rPr>
              <w:t>nd</w:t>
            </w:r>
            <w:r w:rsidRPr="00E817F5">
              <w:rPr>
                <w:rFonts w:ascii="Arial" w:eastAsia="Arial" w:hAnsi="Arial" w:cs="Arial"/>
                <w:b/>
                <w:sz w:val="20"/>
              </w:rPr>
              <w:t xml:space="preserve"> round</w:t>
            </w:r>
            <w:r w:rsidRPr="00E817F5">
              <w:rPr>
                <w:rFonts w:ascii="Arial" w:eastAsia="Arial" w:hAnsi="Arial" w:cs="Arial"/>
                <w:b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of</w:t>
            </w:r>
            <w:r w:rsidRPr="00E817F5">
              <w:rPr>
                <w:rFonts w:ascii="Arial" w:eastAsia="Arial" w:hAnsi="Arial" w:cs="Arial"/>
                <w:b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b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Questions</w:t>
            </w:r>
            <w:r w:rsidRPr="00E817F5">
              <w:rPr>
                <w:rFonts w:ascii="Arial" w:eastAsia="Arial" w:hAnsi="Arial" w:cs="Arial"/>
                <w:b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z w:val="20"/>
              </w:rPr>
              <w:t>and</w:t>
            </w:r>
            <w:r w:rsidRPr="00E817F5">
              <w:rPr>
                <w:rFonts w:ascii="Arial" w:eastAsia="Arial" w:hAnsi="Arial" w:cs="Arial"/>
                <w:b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b/>
                <w:spacing w:val="-2"/>
                <w:sz w:val="20"/>
              </w:rPr>
              <w:t>Comments.</w:t>
            </w:r>
          </w:p>
        </w:tc>
        <w:tc>
          <w:tcPr>
            <w:tcW w:w="1848" w:type="dxa"/>
          </w:tcPr>
          <w:p w14:paraId="7788CFDF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569B9539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2"/>
              <w:rPr>
                <w:rFonts w:ascii="Arial" w:eastAsia="Arial" w:hAnsi="Arial" w:cs="Arial"/>
                <w:sz w:val="20"/>
              </w:rPr>
            </w:pPr>
          </w:p>
          <w:p w14:paraId="29B8853F" w14:textId="363ABC00" w:rsidR="00E817F5" w:rsidRPr="00E817F5" w:rsidRDefault="00E817F5" w:rsidP="00E817F5">
            <w:pPr>
              <w:widowControl w:val="0"/>
              <w:autoSpaceDE w:val="0"/>
              <w:autoSpaceDN w:val="0"/>
              <w:ind w:left="218"/>
              <w:rPr>
                <w:rFonts w:ascii="Arial" w:eastAsia="Arial" w:hAnsi="Arial" w:cs="Arial"/>
                <w:sz w:val="20"/>
              </w:rPr>
            </w:pPr>
            <w:r w:rsidRPr="00A84483">
              <w:rPr>
                <w:rFonts w:ascii="Arial" w:eastAsia="Arial" w:hAnsi="Arial" w:cs="Arial"/>
                <w:sz w:val="20"/>
                <w:highlight w:val="yellow"/>
              </w:rPr>
              <w:t xml:space="preserve">October </w:t>
            </w:r>
            <w:r w:rsidR="00A84483" w:rsidRPr="00A84483">
              <w:rPr>
                <w:rFonts w:ascii="Arial" w:eastAsia="Arial" w:hAnsi="Arial" w:cs="Arial"/>
                <w:sz w:val="20"/>
                <w:highlight w:val="yellow"/>
              </w:rPr>
              <w:t>21</w:t>
            </w:r>
            <w:r w:rsidRPr="00A84483">
              <w:rPr>
                <w:rFonts w:ascii="Arial" w:eastAsia="Arial" w:hAnsi="Arial" w:cs="Arial"/>
                <w:sz w:val="20"/>
                <w:highlight w:val="yellow"/>
              </w:rPr>
              <w:t>, 2026</w:t>
            </w:r>
          </w:p>
        </w:tc>
      </w:tr>
      <w:tr w:rsidR="00E817F5" w:rsidRPr="00E817F5" w14:paraId="2ED15BFD" w14:textId="77777777" w:rsidTr="00E817F5">
        <w:trPr>
          <w:trHeight w:val="847"/>
        </w:trPr>
        <w:tc>
          <w:tcPr>
            <w:tcW w:w="5125" w:type="dxa"/>
          </w:tcPr>
          <w:p w14:paraId="78A81C3B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576" w:right="638" w:hanging="36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8.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Response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to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Written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“Questions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&amp; Comments” Round 2</w:t>
            </w:r>
          </w:p>
        </w:tc>
        <w:tc>
          <w:tcPr>
            <w:tcW w:w="1848" w:type="dxa"/>
            <w:shd w:val="clear" w:color="auto" w:fill="EBEBEB"/>
          </w:tcPr>
          <w:p w14:paraId="644FF686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6AB14C84" w14:textId="3FBC70F8" w:rsidR="00E817F5" w:rsidRPr="00E817F5" w:rsidRDefault="00A84483" w:rsidP="00E817F5">
            <w:pPr>
              <w:widowControl w:val="0"/>
              <w:autoSpaceDE w:val="0"/>
              <w:autoSpaceDN w:val="0"/>
              <w:ind w:left="110"/>
              <w:rPr>
                <w:rFonts w:ascii="Arial" w:eastAsia="Arial" w:hAnsi="Arial" w:cs="Arial"/>
                <w:sz w:val="20"/>
              </w:rPr>
            </w:pPr>
            <w:r w:rsidRPr="00A84483">
              <w:rPr>
                <w:rFonts w:ascii="Arial" w:eastAsia="Arial" w:hAnsi="Arial" w:cs="Arial"/>
                <w:sz w:val="20"/>
                <w:highlight w:val="yellow"/>
              </w:rPr>
              <w:t>November 4</w:t>
            </w:r>
            <w:r w:rsidR="00E817F5" w:rsidRPr="00A84483">
              <w:rPr>
                <w:rFonts w:ascii="Arial" w:eastAsia="Arial" w:hAnsi="Arial" w:cs="Arial"/>
                <w:sz w:val="20"/>
                <w:highlight w:val="yellow"/>
              </w:rPr>
              <w:t>, 2026</w:t>
            </w:r>
          </w:p>
        </w:tc>
      </w:tr>
      <w:tr w:rsidR="00E817F5" w:rsidRPr="00E817F5" w14:paraId="1F177823" w14:textId="77777777" w:rsidTr="00E817F5">
        <w:trPr>
          <w:trHeight w:val="470"/>
        </w:trPr>
        <w:tc>
          <w:tcPr>
            <w:tcW w:w="5125" w:type="dxa"/>
          </w:tcPr>
          <w:p w14:paraId="30C2D24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9.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Response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3D0AA233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5BFD4A47" w14:textId="2420D619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A84483">
              <w:rPr>
                <w:rFonts w:ascii="Arial" w:eastAsia="Arial" w:hAnsi="Arial" w:cs="Arial"/>
                <w:sz w:val="20"/>
                <w:highlight w:val="yellow"/>
              </w:rPr>
              <w:t>November 1</w:t>
            </w:r>
            <w:r w:rsidR="00A84483" w:rsidRPr="00A84483">
              <w:rPr>
                <w:rFonts w:ascii="Arial" w:eastAsia="Arial" w:hAnsi="Arial" w:cs="Arial"/>
                <w:sz w:val="20"/>
                <w:highlight w:val="yellow"/>
              </w:rPr>
              <w:t>8</w:t>
            </w:r>
            <w:r w:rsidRPr="00A84483">
              <w:rPr>
                <w:rFonts w:ascii="Arial" w:eastAsia="Arial" w:hAnsi="Arial" w:cs="Arial"/>
                <w:sz w:val="20"/>
                <w:highlight w:val="yellow"/>
              </w:rPr>
              <w:t>, 2026</w:t>
            </w:r>
          </w:p>
        </w:tc>
      </w:tr>
      <w:tr w:rsidR="00E817F5" w:rsidRPr="00E817F5" w14:paraId="6CF5EC63" w14:textId="77777777" w:rsidTr="00E817F5">
        <w:trPr>
          <w:trHeight w:val="697"/>
        </w:trPr>
        <w:tc>
          <w:tcPr>
            <w:tcW w:w="5125" w:type="dxa"/>
          </w:tcPr>
          <w:p w14:paraId="6268913B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576" w:right="1061" w:hanging="36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10.</w:t>
            </w:r>
            <w:r w:rsidRPr="00E817F5">
              <w:rPr>
                <w:rFonts w:ascii="Arial" w:eastAsia="Arial" w:hAnsi="Arial" w:cs="Arial"/>
                <w:spacing w:val="-10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spacing w:val="-12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Completion</w:t>
            </w:r>
            <w:r w:rsidRPr="00E817F5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of</w:t>
            </w:r>
            <w:r w:rsidRPr="00E817F5">
              <w:rPr>
                <w:rFonts w:ascii="Arial" w:eastAsia="Arial" w:hAnsi="Arial" w:cs="Arial"/>
                <w:spacing w:val="-12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Technical Response Evaluations</w:t>
            </w:r>
          </w:p>
        </w:tc>
        <w:tc>
          <w:tcPr>
            <w:tcW w:w="1848" w:type="dxa"/>
          </w:tcPr>
          <w:p w14:paraId="60987F50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55591C11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2"/>
              <w:rPr>
                <w:rFonts w:ascii="Arial" w:eastAsia="Arial" w:hAnsi="Arial" w:cs="Arial"/>
                <w:sz w:val="20"/>
              </w:rPr>
            </w:pPr>
          </w:p>
          <w:p w14:paraId="5696A99E" w14:textId="77777777" w:rsidR="00E817F5" w:rsidRPr="00E817F5" w:rsidRDefault="00E817F5" w:rsidP="00E817F5">
            <w:pPr>
              <w:widowControl w:val="0"/>
              <w:autoSpaceDE w:val="0"/>
              <w:autoSpaceDN w:val="0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December 17, 2026</w:t>
            </w:r>
          </w:p>
        </w:tc>
      </w:tr>
      <w:tr w:rsidR="00E817F5" w:rsidRPr="00E817F5" w14:paraId="7288663C" w14:textId="77777777" w:rsidTr="00E817F5">
        <w:trPr>
          <w:trHeight w:val="469"/>
        </w:trPr>
        <w:tc>
          <w:tcPr>
            <w:tcW w:w="5125" w:type="dxa"/>
          </w:tcPr>
          <w:p w14:paraId="317A7193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11.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Opening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&amp;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Scoring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of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Cost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Proposals</w:t>
            </w:r>
          </w:p>
        </w:tc>
        <w:tc>
          <w:tcPr>
            <w:tcW w:w="1848" w:type="dxa"/>
            <w:shd w:val="clear" w:color="auto" w:fill="EBEBEB"/>
          </w:tcPr>
          <w:p w14:paraId="4163E58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306A2133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December 18, 2026</w:t>
            </w:r>
          </w:p>
        </w:tc>
      </w:tr>
      <w:tr w:rsidR="00E817F5" w:rsidRPr="00E817F5" w14:paraId="28F97A55" w14:textId="77777777" w:rsidTr="00E817F5">
        <w:trPr>
          <w:trHeight w:val="469"/>
        </w:trPr>
        <w:tc>
          <w:tcPr>
            <w:tcW w:w="5125" w:type="dxa"/>
          </w:tcPr>
          <w:p w14:paraId="75C6FB4A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12.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Negotiations</w:t>
            </w:r>
          </w:p>
        </w:tc>
        <w:tc>
          <w:tcPr>
            <w:tcW w:w="1848" w:type="dxa"/>
            <w:shd w:val="clear" w:color="auto" w:fill="EBEBEB"/>
          </w:tcPr>
          <w:p w14:paraId="6DA32A82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4:30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27A2BB55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January 6-8, 2027</w:t>
            </w:r>
          </w:p>
        </w:tc>
      </w:tr>
      <w:tr w:rsidR="00E817F5" w:rsidRPr="00E817F5" w14:paraId="6D1F5F9B" w14:textId="77777777" w:rsidTr="00E817F5">
        <w:trPr>
          <w:trHeight w:val="701"/>
        </w:trPr>
        <w:tc>
          <w:tcPr>
            <w:tcW w:w="5125" w:type="dxa"/>
          </w:tcPr>
          <w:p w14:paraId="05D6C92D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576" w:right="638" w:hanging="360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 xml:space="preserve">13. State Notice of Intent to Award Released </w:t>
            </w:r>
            <w:r w:rsidRPr="00E817F5">
              <w:rPr>
                <w:rFonts w:ascii="Arial" w:eastAsia="Arial" w:hAnsi="Arial" w:cs="Arial"/>
                <w:sz w:val="20"/>
                <w:u w:val="single"/>
              </w:rPr>
              <w:t>and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RFP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Files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Opened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for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Public</w:t>
            </w:r>
            <w:r w:rsidRPr="00E817F5">
              <w:rPr>
                <w:rFonts w:ascii="Arial" w:eastAsia="Arial" w:hAnsi="Arial" w:cs="Arial"/>
                <w:spacing w:val="-8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Inspection</w:t>
            </w:r>
          </w:p>
        </w:tc>
        <w:tc>
          <w:tcPr>
            <w:tcW w:w="1848" w:type="dxa"/>
            <w:shd w:val="clear" w:color="auto" w:fill="EBEBEB"/>
          </w:tcPr>
          <w:p w14:paraId="1BF082F7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4"/>
              <w:rPr>
                <w:rFonts w:ascii="Arial" w:eastAsia="Arial" w:hAnsi="Arial" w:cs="Arial"/>
                <w:sz w:val="20"/>
              </w:rPr>
            </w:pPr>
          </w:p>
          <w:p w14:paraId="74DCF95F" w14:textId="77777777" w:rsidR="00E817F5" w:rsidRPr="00E817F5" w:rsidRDefault="00E817F5" w:rsidP="00E817F5">
            <w:pPr>
              <w:widowControl w:val="0"/>
              <w:autoSpaceDE w:val="0"/>
              <w:autoSpaceDN w:val="0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5C57A1D4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4"/>
              <w:rPr>
                <w:rFonts w:ascii="Arial" w:eastAsia="Arial" w:hAnsi="Arial" w:cs="Arial"/>
                <w:sz w:val="20"/>
              </w:rPr>
            </w:pPr>
          </w:p>
          <w:p w14:paraId="28E826A5" w14:textId="77777777" w:rsidR="00E817F5" w:rsidRPr="00E817F5" w:rsidRDefault="00E817F5" w:rsidP="00E817F5">
            <w:pPr>
              <w:widowControl w:val="0"/>
              <w:autoSpaceDE w:val="0"/>
              <w:autoSpaceDN w:val="0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January 28, 2027</w:t>
            </w:r>
          </w:p>
        </w:tc>
      </w:tr>
      <w:tr w:rsidR="00E817F5" w:rsidRPr="00E817F5" w14:paraId="62589F2B" w14:textId="77777777" w:rsidTr="00E817F5">
        <w:trPr>
          <w:trHeight w:val="470"/>
        </w:trPr>
        <w:tc>
          <w:tcPr>
            <w:tcW w:w="5125" w:type="dxa"/>
          </w:tcPr>
          <w:p w14:paraId="67A3AB14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lastRenderedPageBreak/>
              <w:t>14.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End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of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Protest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Period</w:t>
            </w:r>
          </w:p>
        </w:tc>
        <w:tc>
          <w:tcPr>
            <w:tcW w:w="1848" w:type="dxa"/>
          </w:tcPr>
          <w:p w14:paraId="0CE6FC27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14642E80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February 4, 2027</w:t>
            </w:r>
          </w:p>
        </w:tc>
      </w:tr>
      <w:tr w:rsidR="00E817F5" w:rsidRPr="00E817F5" w14:paraId="78619B17" w14:textId="77777777" w:rsidTr="00E817F5">
        <w:trPr>
          <w:trHeight w:val="470"/>
        </w:trPr>
        <w:tc>
          <w:tcPr>
            <w:tcW w:w="5125" w:type="dxa"/>
          </w:tcPr>
          <w:p w14:paraId="7CDF1713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15.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State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sends</w:t>
            </w:r>
            <w:r w:rsidRPr="00E817F5">
              <w:rPr>
                <w:rFonts w:ascii="Arial" w:eastAsia="Arial" w:hAnsi="Arial" w:cs="Arial"/>
                <w:spacing w:val="-5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contract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to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Contractor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for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signature</w:t>
            </w:r>
          </w:p>
        </w:tc>
        <w:tc>
          <w:tcPr>
            <w:tcW w:w="1848" w:type="dxa"/>
          </w:tcPr>
          <w:p w14:paraId="158527AB" w14:textId="77777777" w:rsidR="00E817F5" w:rsidRPr="00E817F5" w:rsidRDefault="00E817F5" w:rsidP="00E817F5">
            <w:pPr>
              <w:widowControl w:val="0"/>
              <w:autoSpaceDE w:val="0"/>
              <w:autoSpaceDN w:val="0"/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984" w:type="dxa"/>
          </w:tcPr>
          <w:p w14:paraId="304F9706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9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February 5, 2027</w:t>
            </w:r>
          </w:p>
        </w:tc>
      </w:tr>
      <w:tr w:rsidR="00E817F5" w:rsidRPr="00E817F5" w14:paraId="7D6A2209" w14:textId="77777777" w:rsidTr="00E817F5">
        <w:trPr>
          <w:trHeight w:val="470"/>
        </w:trPr>
        <w:tc>
          <w:tcPr>
            <w:tcW w:w="5125" w:type="dxa"/>
          </w:tcPr>
          <w:p w14:paraId="5387C05C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6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16.</w:t>
            </w:r>
            <w:r w:rsidRPr="00E817F5">
              <w:rPr>
                <w:rFonts w:ascii="Arial" w:eastAsia="Arial" w:hAnsi="Arial" w:cs="Arial"/>
                <w:spacing w:val="-11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Contractor</w:t>
            </w:r>
            <w:r w:rsidRPr="00E817F5">
              <w:rPr>
                <w:rFonts w:ascii="Arial" w:eastAsia="Arial" w:hAnsi="Arial" w:cs="Arial"/>
                <w:spacing w:val="-7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z w:val="20"/>
              </w:rPr>
              <w:t>Signature</w:t>
            </w:r>
            <w:r w:rsidRPr="00E817F5">
              <w:rPr>
                <w:rFonts w:ascii="Arial" w:eastAsia="Arial" w:hAnsi="Arial" w:cs="Arial"/>
                <w:spacing w:val="-10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2"/>
                <w:sz w:val="20"/>
              </w:rPr>
              <w:t>Deadline</w:t>
            </w:r>
          </w:p>
        </w:tc>
        <w:tc>
          <w:tcPr>
            <w:tcW w:w="1848" w:type="dxa"/>
          </w:tcPr>
          <w:p w14:paraId="19EB5EC5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right="195"/>
              <w:jc w:val="right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2:00</w:t>
            </w:r>
            <w:r w:rsidRPr="00E817F5">
              <w:rPr>
                <w:rFonts w:ascii="Arial" w:eastAsia="Arial" w:hAnsi="Arial" w:cs="Arial"/>
                <w:spacing w:val="-6"/>
                <w:sz w:val="20"/>
              </w:rPr>
              <w:t xml:space="preserve"> </w:t>
            </w:r>
            <w:r w:rsidRPr="00E817F5">
              <w:rPr>
                <w:rFonts w:ascii="Arial" w:eastAsia="Arial" w:hAnsi="Arial" w:cs="Arial"/>
                <w:spacing w:val="-4"/>
                <w:sz w:val="20"/>
              </w:rPr>
              <w:t>p.m.</w:t>
            </w:r>
          </w:p>
        </w:tc>
        <w:tc>
          <w:tcPr>
            <w:tcW w:w="3984" w:type="dxa"/>
          </w:tcPr>
          <w:p w14:paraId="759F5AC5" w14:textId="77777777" w:rsidR="00E817F5" w:rsidRPr="00E817F5" w:rsidRDefault="00E817F5" w:rsidP="00E817F5">
            <w:pPr>
              <w:widowControl w:val="0"/>
              <w:autoSpaceDE w:val="0"/>
              <w:autoSpaceDN w:val="0"/>
              <w:spacing w:before="117"/>
              <w:ind w:left="218"/>
              <w:rPr>
                <w:rFonts w:ascii="Arial" w:eastAsia="Arial" w:hAnsi="Arial" w:cs="Arial"/>
                <w:sz w:val="20"/>
              </w:rPr>
            </w:pPr>
            <w:r w:rsidRPr="00E817F5">
              <w:rPr>
                <w:rFonts w:ascii="Arial" w:eastAsia="Arial" w:hAnsi="Arial" w:cs="Arial"/>
                <w:sz w:val="20"/>
              </w:rPr>
              <w:t>February 12, 2027</w:t>
            </w:r>
          </w:p>
        </w:tc>
      </w:tr>
    </w:tbl>
    <w:p w14:paraId="397329F4" w14:textId="77777777" w:rsidR="00E817F5" w:rsidRDefault="00E817F5" w:rsidP="00E817F5">
      <w:pPr>
        <w:rPr>
          <w:rFonts w:ascii="Arial" w:hAnsi="Arial" w:cs="Arial"/>
          <w:b/>
          <w:bCs/>
          <w:sz w:val="20"/>
          <w:szCs w:val="20"/>
        </w:rPr>
      </w:pPr>
    </w:p>
    <w:p w14:paraId="2AED3778" w14:textId="77777777" w:rsidR="00835915" w:rsidRPr="00FD0F78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62BC7E31" w14:textId="416EA648" w:rsidR="00ED6286" w:rsidRDefault="00ED6286" w:rsidP="009F6469">
      <w:pPr>
        <w:ind w:left="-810"/>
        <w:rPr>
          <w:rFonts w:ascii="Arial" w:hAnsi="Arial" w:cs="Arial"/>
          <w:b/>
          <w:bCs/>
          <w:sz w:val="20"/>
          <w:szCs w:val="28"/>
        </w:rPr>
      </w:pPr>
    </w:p>
    <w:p w14:paraId="56C281ED" w14:textId="3E66D1E2" w:rsidR="008309E4" w:rsidRDefault="008309E4" w:rsidP="00CA4513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RFP Amendment Effective Date</w:t>
      </w:r>
      <w:r>
        <w:rPr>
          <w:rFonts w:ascii="Arial" w:hAnsi="Arial" w:cs="Arial"/>
          <w:b/>
          <w:sz w:val="20"/>
          <w:szCs w:val="20"/>
        </w:rPr>
        <w:t xml:space="preserve">.  </w:t>
      </w:r>
      <w:r>
        <w:rPr>
          <w:rFonts w:ascii="Arial" w:hAnsi="Arial" w:cs="Arial"/>
          <w:bCs/>
          <w:sz w:val="20"/>
          <w:szCs w:val="20"/>
        </w:rPr>
        <w:t>The revisions set forth herein shall be effective upon release.  All other terms and conditions of this RFP not expressly amended herein shall remain in full force and effect.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97FD843" w14:textId="064F8F03" w:rsidR="008309E4" w:rsidRPr="001B58C6" w:rsidRDefault="008309E4" w:rsidP="008309E4">
      <w:pPr>
        <w:ind w:left="360"/>
        <w:rPr>
          <w:rFonts w:ascii="Arial" w:hAnsi="Arial" w:cs="Arial"/>
          <w:b/>
          <w:bCs/>
          <w:sz w:val="20"/>
          <w:szCs w:val="20"/>
        </w:rPr>
      </w:pPr>
    </w:p>
    <w:p w14:paraId="21ACDEA7" w14:textId="7FE67B0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809BEC0" w14:textId="38E7A4D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9ABA4D2" w14:textId="38DEE88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A8B4D85" w14:textId="2D29D64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390E88BC" w14:textId="7DA06272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CED9A91" w14:textId="124F569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08B89A66" w14:textId="21E97E73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5A4CEA9" w14:textId="6E98DB72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9278B23" w14:textId="7D11BF1D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CDDB00D" w14:textId="4FB7A795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3A4D632" w14:textId="75BA188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F4CB1A2" w14:textId="3C47A0F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2F61897" w14:textId="561A26E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4545CA4" w14:textId="7372D3CB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734193F" w14:textId="44B93B2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11F735B" w14:textId="7E992D44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56A8748" w14:textId="72D4BF7A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66C2A1DB" w14:textId="53C8362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2D38AEE" w14:textId="4885AED7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4B915AE7" w14:textId="22591FDE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0285A38" w14:textId="3719F6A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A17419F" w14:textId="693D675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3B39607" w14:textId="4B8F87A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C54B882" w14:textId="39374A10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192124CD" w14:textId="278D8FE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7CD6A366" w14:textId="51478461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3FAE4EB0" w14:textId="1D0D7A6D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91E5BD3" w14:textId="0CB57849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28D438B3" w14:textId="708FFCFF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p w14:paraId="5EE9B7E6" w14:textId="4740D6BC" w:rsidR="0081274F" w:rsidRDefault="0081274F" w:rsidP="00EF5BEA">
      <w:pPr>
        <w:ind w:left="360"/>
        <w:rPr>
          <w:rFonts w:ascii="Arial" w:hAnsi="Arial" w:cs="Arial"/>
          <w:sz w:val="20"/>
          <w:szCs w:val="20"/>
        </w:rPr>
      </w:pPr>
    </w:p>
    <w:sectPr w:rsidR="0081274F" w:rsidSect="00C223FD">
      <w:footerReference w:type="default" r:id="rId9"/>
      <w:pgSz w:w="12240" w:h="15840"/>
      <w:pgMar w:top="1170" w:right="1260" w:bottom="540" w:left="16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A6E5D" w14:textId="77777777" w:rsidR="00B46884" w:rsidRDefault="00B46884">
      <w:r>
        <w:separator/>
      </w:r>
    </w:p>
  </w:endnote>
  <w:endnote w:type="continuationSeparator" w:id="0">
    <w:p w14:paraId="0ABACA38" w14:textId="77777777" w:rsidR="00B46884" w:rsidRDefault="00B46884">
      <w:r>
        <w:continuationSeparator/>
      </w:r>
    </w:p>
  </w:endnote>
  <w:endnote w:type="continuationNotice" w:id="1">
    <w:p w14:paraId="1BAB8EBE" w14:textId="77777777" w:rsidR="00B46884" w:rsidRDefault="00B46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A755" w14:textId="75375E90" w:rsidR="00F15016" w:rsidRDefault="00F15016" w:rsidP="00F15016">
    <w:pPr>
      <w:pStyle w:val="Footer"/>
    </w:pPr>
    <w:r w:rsidRPr="00917749">
      <w:rPr>
        <w:rFonts w:ascii="Arial" w:hAnsi="Arial" w:cs="Arial"/>
        <w:i/>
        <w:iCs/>
        <w:sz w:val="18"/>
        <w:szCs w:val="18"/>
      </w:rPr>
      <w:t>RFP #31786-001</w:t>
    </w:r>
    <w:r w:rsidR="00045E95">
      <w:rPr>
        <w:rFonts w:ascii="Arial" w:hAnsi="Arial" w:cs="Arial"/>
        <w:i/>
        <w:iCs/>
        <w:sz w:val="18"/>
        <w:szCs w:val="18"/>
      </w:rPr>
      <w:t>9</w:t>
    </w:r>
    <w:r w:rsidR="00B60BE5">
      <w:rPr>
        <w:rFonts w:ascii="Arial" w:hAnsi="Arial" w:cs="Arial"/>
        <w:i/>
        <w:iCs/>
        <w:sz w:val="18"/>
        <w:szCs w:val="18"/>
      </w:rPr>
      <w:t>3</w:t>
    </w:r>
    <w:r w:rsidRPr="00917749">
      <w:rPr>
        <w:rFonts w:ascii="Arial" w:hAnsi="Arial" w:cs="Arial"/>
        <w:i/>
        <w:iCs/>
        <w:sz w:val="18"/>
        <w:szCs w:val="18"/>
      </w:rPr>
      <w:t xml:space="preserve"> – Amendment</w:t>
    </w:r>
    <w:r>
      <w:rPr>
        <w:rFonts w:ascii="Arial" w:hAnsi="Arial" w:cs="Arial"/>
        <w:i/>
        <w:iCs/>
        <w:sz w:val="18"/>
        <w:szCs w:val="18"/>
      </w:rPr>
      <w:t xml:space="preserve"> </w:t>
    </w:r>
    <w:r w:rsidR="009F6469">
      <w:rPr>
        <w:rFonts w:ascii="Arial" w:hAnsi="Arial" w:cs="Arial"/>
        <w:i/>
        <w:iCs/>
        <w:sz w:val="18"/>
        <w:szCs w:val="18"/>
      </w:rPr>
      <w:t>One</w:t>
    </w:r>
    <w:r w:rsidRPr="00917749">
      <w:rPr>
        <w:rFonts w:ascii="Arial" w:hAnsi="Arial" w:cs="Arial"/>
        <w:sz w:val="18"/>
        <w:szCs w:val="18"/>
      </w:rPr>
      <w:t xml:space="preserve">    </w:t>
    </w:r>
    <w:r w:rsidRPr="008354FC">
      <w:rPr>
        <w:rFonts w:ascii="Arial" w:hAnsi="Arial" w:cs="Arial"/>
        <w:sz w:val="18"/>
        <w:szCs w:val="18"/>
      </w:rPr>
      <w:t xml:space="preserve">             </w:t>
    </w:r>
    <w:r>
      <w:rPr>
        <w:rFonts w:ascii="Arial" w:hAnsi="Arial" w:cs="Arial"/>
        <w:sz w:val="18"/>
        <w:szCs w:val="18"/>
      </w:rPr>
      <w:tab/>
    </w:r>
    <w:r w:rsidRPr="008354FC">
      <w:rPr>
        <w:rFonts w:ascii="Arial" w:hAnsi="Arial" w:cs="Arial"/>
        <w:sz w:val="18"/>
        <w:szCs w:val="18"/>
      </w:rPr>
      <w:t xml:space="preserve">  </w:t>
    </w:r>
    <w:sdt>
      <w:sdtPr>
        <w:rPr>
          <w:rFonts w:ascii="Arial" w:hAnsi="Arial" w:cs="Arial"/>
          <w:sz w:val="18"/>
          <w:szCs w:val="18"/>
        </w:rPr>
        <w:id w:val="-1007663462"/>
        <w:docPartObj>
          <w:docPartGallery w:val="Page Numbers (Bottom of Page)"/>
          <w:docPartUnique/>
        </w:docPartObj>
      </w:sdtPr>
      <w:sdtEndPr>
        <w:rPr>
          <w:rFonts w:ascii="Century Schoolbook" w:hAnsi="Century Schoolbook" w:cs="Times New Roman"/>
          <w:sz w:val="22"/>
          <w:szCs w:val="22"/>
        </w:rPr>
      </w:sdtEndPr>
      <w:sdtContent>
        <w:sdt>
          <w:sdtPr>
            <w:rPr>
              <w:rFonts w:ascii="Arial" w:hAnsi="Arial" w:cs="Arial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Century Schoolbook" w:hAnsi="Century Schoolbook" w:cs="Times New Roman"/>
              <w:sz w:val="22"/>
              <w:szCs w:val="22"/>
            </w:rPr>
          </w:sdtEndPr>
          <w:sdtContent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8354FC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8354FC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Pr="008354F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266F33C6" w14:textId="24A2AEDA" w:rsidR="00F15016" w:rsidRDefault="00F15016">
    <w:pPr>
      <w:pStyle w:val="Footer"/>
    </w:pPr>
  </w:p>
  <w:p w14:paraId="41E45A90" w14:textId="77777777" w:rsidR="00F15016" w:rsidRDefault="00F15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ADFEE" w14:textId="77777777" w:rsidR="00B46884" w:rsidRDefault="00B46884">
      <w:r>
        <w:separator/>
      </w:r>
    </w:p>
  </w:footnote>
  <w:footnote w:type="continuationSeparator" w:id="0">
    <w:p w14:paraId="3ED0AB19" w14:textId="77777777" w:rsidR="00B46884" w:rsidRDefault="00B46884">
      <w:r>
        <w:continuationSeparator/>
      </w:r>
    </w:p>
  </w:footnote>
  <w:footnote w:type="continuationNotice" w:id="1">
    <w:p w14:paraId="5C7AC34B" w14:textId="77777777" w:rsidR="00B46884" w:rsidRDefault="00B468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558"/>
    <w:multiLevelType w:val="hybridMultilevel"/>
    <w:tmpl w:val="232CCA8A"/>
    <w:lvl w:ilvl="0" w:tplc="96CA68E6">
      <w:start w:val="1"/>
      <w:numFmt w:val="decimal"/>
      <w:lvlText w:val="%1)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AEB61E66">
      <w:start w:val="1"/>
      <w:numFmt w:val="lowerRoman"/>
      <w:lvlText w:val="%2."/>
      <w:lvlJc w:val="left"/>
      <w:pPr>
        <w:ind w:left="3961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2" w:tplc="80CEFF14">
      <w:numFmt w:val="bullet"/>
      <w:lvlText w:val="•"/>
      <w:lvlJc w:val="left"/>
      <w:pPr>
        <w:ind w:left="4800" w:hanging="281"/>
      </w:pPr>
      <w:rPr>
        <w:rFonts w:hint="default"/>
        <w:lang w:val="en-US" w:eastAsia="en-US" w:bidi="ar-SA"/>
      </w:rPr>
    </w:lvl>
    <w:lvl w:ilvl="3" w:tplc="62A853CA">
      <w:numFmt w:val="bullet"/>
      <w:lvlText w:val="•"/>
      <w:lvlJc w:val="left"/>
      <w:pPr>
        <w:ind w:left="5640" w:hanging="281"/>
      </w:pPr>
      <w:rPr>
        <w:rFonts w:hint="default"/>
        <w:lang w:val="en-US" w:eastAsia="en-US" w:bidi="ar-SA"/>
      </w:rPr>
    </w:lvl>
    <w:lvl w:ilvl="4" w:tplc="C4B0450A">
      <w:numFmt w:val="bullet"/>
      <w:lvlText w:val="•"/>
      <w:lvlJc w:val="left"/>
      <w:pPr>
        <w:ind w:left="6480" w:hanging="281"/>
      </w:pPr>
      <w:rPr>
        <w:rFonts w:hint="default"/>
        <w:lang w:val="en-US" w:eastAsia="en-US" w:bidi="ar-SA"/>
      </w:rPr>
    </w:lvl>
    <w:lvl w:ilvl="5" w:tplc="F1F292AC">
      <w:numFmt w:val="bullet"/>
      <w:lvlText w:val="•"/>
      <w:lvlJc w:val="left"/>
      <w:pPr>
        <w:ind w:left="7320" w:hanging="281"/>
      </w:pPr>
      <w:rPr>
        <w:rFonts w:hint="default"/>
        <w:lang w:val="en-US" w:eastAsia="en-US" w:bidi="ar-SA"/>
      </w:rPr>
    </w:lvl>
    <w:lvl w:ilvl="6" w:tplc="4906FF5A">
      <w:numFmt w:val="bullet"/>
      <w:lvlText w:val="•"/>
      <w:lvlJc w:val="left"/>
      <w:pPr>
        <w:ind w:left="8160" w:hanging="281"/>
      </w:pPr>
      <w:rPr>
        <w:rFonts w:hint="default"/>
        <w:lang w:val="en-US" w:eastAsia="en-US" w:bidi="ar-SA"/>
      </w:rPr>
    </w:lvl>
    <w:lvl w:ilvl="7" w:tplc="ACACCAF8">
      <w:numFmt w:val="bullet"/>
      <w:lvlText w:val="•"/>
      <w:lvlJc w:val="left"/>
      <w:pPr>
        <w:ind w:left="9000" w:hanging="281"/>
      </w:pPr>
      <w:rPr>
        <w:rFonts w:hint="default"/>
        <w:lang w:val="en-US" w:eastAsia="en-US" w:bidi="ar-SA"/>
      </w:rPr>
    </w:lvl>
    <w:lvl w:ilvl="8" w:tplc="0A768FE8">
      <w:numFmt w:val="bullet"/>
      <w:lvlText w:val="•"/>
      <w:lvlJc w:val="left"/>
      <w:pPr>
        <w:ind w:left="9840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0B196173"/>
    <w:multiLevelType w:val="hybridMultilevel"/>
    <w:tmpl w:val="95EC13D6"/>
    <w:lvl w:ilvl="0" w:tplc="0F1AC2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5930"/>
    <w:multiLevelType w:val="hybridMultilevel"/>
    <w:tmpl w:val="9C3E998E"/>
    <w:lvl w:ilvl="0" w:tplc="6BB43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A0145"/>
    <w:multiLevelType w:val="hybridMultilevel"/>
    <w:tmpl w:val="ACA4B906"/>
    <w:lvl w:ilvl="0" w:tplc="27E2904C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55221"/>
    <w:multiLevelType w:val="hybridMultilevel"/>
    <w:tmpl w:val="0B6A5C94"/>
    <w:lvl w:ilvl="0" w:tplc="17C40454">
      <w:start w:val="5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D5200"/>
    <w:multiLevelType w:val="hybridMultilevel"/>
    <w:tmpl w:val="15768F0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4F1D98"/>
    <w:multiLevelType w:val="hybridMultilevel"/>
    <w:tmpl w:val="086ED42A"/>
    <w:lvl w:ilvl="0" w:tplc="09AC4DCC">
      <w:start w:val="1"/>
      <w:numFmt w:val="decimal"/>
      <w:lvlText w:val="%1)"/>
      <w:lvlJc w:val="left"/>
      <w:pPr>
        <w:ind w:left="3101" w:hanging="58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0"/>
        <w:szCs w:val="20"/>
        <w:lang w:val="en-US" w:eastAsia="en-US" w:bidi="ar-SA"/>
      </w:rPr>
    </w:lvl>
    <w:lvl w:ilvl="1" w:tplc="219A5772">
      <w:numFmt w:val="bullet"/>
      <w:lvlText w:val="•"/>
      <w:lvlJc w:val="left"/>
      <w:pPr>
        <w:ind w:left="3872" w:hanging="661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2" w:tplc="3632AECC">
      <w:numFmt w:val="bullet"/>
      <w:lvlText w:val="•"/>
      <w:lvlJc w:val="left"/>
      <w:pPr>
        <w:ind w:left="4720" w:hanging="661"/>
      </w:pPr>
      <w:rPr>
        <w:rFonts w:hint="default"/>
        <w:lang w:val="en-US" w:eastAsia="en-US" w:bidi="ar-SA"/>
      </w:rPr>
    </w:lvl>
    <w:lvl w:ilvl="3" w:tplc="49641606">
      <w:numFmt w:val="bullet"/>
      <w:lvlText w:val="•"/>
      <w:lvlJc w:val="left"/>
      <w:pPr>
        <w:ind w:left="5570" w:hanging="661"/>
      </w:pPr>
      <w:rPr>
        <w:rFonts w:hint="default"/>
        <w:lang w:val="en-US" w:eastAsia="en-US" w:bidi="ar-SA"/>
      </w:rPr>
    </w:lvl>
    <w:lvl w:ilvl="4" w:tplc="5C06B124">
      <w:numFmt w:val="bullet"/>
      <w:lvlText w:val="•"/>
      <w:lvlJc w:val="left"/>
      <w:pPr>
        <w:ind w:left="6420" w:hanging="661"/>
      </w:pPr>
      <w:rPr>
        <w:rFonts w:hint="default"/>
        <w:lang w:val="en-US" w:eastAsia="en-US" w:bidi="ar-SA"/>
      </w:rPr>
    </w:lvl>
    <w:lvl w:ilvl="5" w:tplc="26F0347C">
      <w:numFmt w:val="bullet"/>
      <w:lvlText w:val="•"/>
      <w:lvlJc w:val="left"/>
      <w:pPr>
        <w:ind w:left="7270" w:hanging="661"/>
      </w:pPr>
      <w:rPr>
        <w:rFonts w:hint="default"/>
        <w:lang w:val="en-US" w:eastAsia="en-US" w:bidi="ar-SA"/>
      </w:rPr>
    </w:lvl>
    <w:lvl w:ilvl="6" w:tplc="D7DEDD7C">
      <w:numFmt w:val="bullet"/>
      <w:lvlText w:val="•"/>
      <w:lvlJc w:val="left"/>
      <w:pPr>
        <w:ind w:left="8120" w:hanging="661"/>
      </w:pPr>
      <w:rPr>
        <w:rFonts w:hint="default"/>
        <w:lang w:val="en-US" w:eastAsia="en-US" w:bidi="ar-SA"/>
      </w:rPr>
    </w:lvl>
    <w:lvl w:ilvl="7" w:tplc="5FD4BD26">
      <w:numFmt w:val="bullet"/>
      <w:lvlText w:val="•"/>
      <w:lvlJc w:val="left"/>
      <w:pPr>
        <w:ind w:left="8970" w:hanging="661"/>
      </w:pPr>
      <w:rPr>
        <w:rFonts w:hint="default"/>
        <w:lang w:val="en-US" w:eastAsia="en-US" w:bidi="ar-SA"/>
      </w:rPr>
    </w:lvl>
    <w:lvl w:ilvl="8" w:tplc="DBF8697A">
      <w:numFmt w:val="bullet"/>
      <w:lvlText w:val="•"/>
      <w:lvlJc w:val="left"/>
      <w:pPr>
        <w:ind w:left="9820" w:hanging="661"/>
      </w:pPr>
      <w:rPr>
        <w:rFonts w:hint="default"/>
        <w:lang w:val="en-US" w:eastAsia="en-US" w:bidi="ar-SA"/>
      </w:rPr>
    </w:lvl>
  </w:abstractNum>
  <w:abstractNum w:abstractNumId="7" w15:restartNumberingAfterBreak="0">
    <w:nsid w:val="3195712E"/>
    <w:multiLevelType w:val="hybridMultilevel"/>
    <w:tmpl w:val="775ECFEA"/>
    <w:lvl w:ilvl="0" w:tplc="853A9376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236D"/>
    <w:multiLevelType w:val="hybridMultilevel"/>
    <w:tmpl w:val="53E4B5E6"/>
    <w:lvl w:ilvl="0" w:tplc="D9FE6352">
      <w:start w:val="1"/>
      <w:numFmt w:val="decimal"/>
      <w:lvlText w:val="(%1)"/>
      <w:lvlJc w:val="left"/>
      <w:pPr>
        <w:ind w:left="720" w:hanging="360"/>
      </w:pPr>
    </w:lvl>
    <w:lvl w:ilvl="1" w:tplc="D9FE6352">
      <w:start w:val="1"/>
      <w:numFmt w:val="decimal"/>
      <w:lvlText w:val="(%2)"/>
      <w:lvlJc w:val="left"/>
      <w:pPr>
        <w:ind w:left="1440" w:hanging="360"/>
      </w:pPr>
    </w:lvl>
    <w:lvl w:ilvl="2" w:tplc="13EE12EA">
      <w:start w:val="1"/>
      <w:numFmt w:val="lowerRoman"/>
      <w:lvlText w:val="%3."/>
      <w:lvlJc w:val="right"/>
      <w:pPr>
        <w:ind w:left="2160" w:hanging="180"/>
      </w:pPr>
    </w:lvl>
    <w:lvl w:ilvl="3" w:tplc="FE22F45A">
      <w:start w:val="1"/>
      <w:numFmt w:val="decimal"/>
      <w:lvlText w:val="%4."/>
      <w:lvlJc w:val="left"/>
      <w:pPr>
        <w:ind w:left="2880" w:hanging="360"/>
      </w:pPr>
    </w:lvl>
    <w:lvl w:ilvl="4" w:tplc="CD48C47A">
      <w:start w:val="1"/>
      <w:numFmt w:val="lowerLetter"/>
      <w:lvlText w:val="%5."/>
      <w:lvlJc w:val="left"/>
      <w:pPr>
        <w:ind w:left="3600" w:hanging="360"/>
      </w:pPr>
    </w:lvl>
    <w:lvl w:ilvl="5" w:tplc="FD4CD2EA">
      <w:start w:val="1"/>
      <w:numFmt w:val="lowerRoman"/>
      <w:lvlText w:val="%6."/>
      <w:lvlJc w:val="right"/>
      <w:pPr>
        <w:ind w:left="4320" w:hanging="180"/>
      </w:pPr>
    </w:lvl>
    <w:lvl w:ilvl="6" w:tplc="03C29684">
      <w:start w:val="1"/>
      <w:numFmt w:val="decimal"/>
      <w:lvlText w:val="%7."/>
      <w:lvlJc w:val="left"/>
      <w:pPr>
        <w:ind w:left="5040" w:hanging="360"/>
      </w:pPr>
    </w:lvl>
    <w:lvl w:ilvl="7" w:tplc="AD96E3B0">
      <w:start w:val="1"/>
      <w:numFmt w:val="lowerLetter"/>
      <w:lvlText w:val="%8."/>
      <w:lvlJc w:val="left"/>
      <w:pPr>
        <w:ind w:left="5760" w:hanging="360"/>
      </w:pPr>
    </w:lvl>
    <w:lvl w:ilvl="8" w:tplc="9C2851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74995"/>
    <w:multiLevelType w:val="hybridMultilevel"/>
    <w:tmpl w:val="46520E5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30CD3"/>
    <w:multiLevelType w:val="multilevel"/>
    <w:tmpl w:val="72129000"/>
    <w:lvl w:ilvl="0">
      <w:start w:val="4"/>
      <w:numFmt w:val="upperLetter"/>
      <w:lvlText w:val="%1"/>
      <w:lvlJc w:val="left"/>
      <w:pPr>
        <w:ind w:left="1800" w:hanging="720"/>
      </w:pPr>
      <w:rPr>
        <w:rFonts w:hint="default"/>
        <w:lang w:val="en-US" w:eastAsia="en-US" w:bidi="ar-SA"/>
      </w:rPr>
    </w:lvl>
    <w:lvl w:ilvl="1">
      <w:start w:val="17"/>
      <w:numFmt w:val="decimal"/>
      <w:lvlText w:val="%1.%2."/>
      <w:lvlJc w:val="left"/>
      <w:pPr>
        <w:ind w:left="18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6"/>
        <w:sz w:val="20"/>
        <w:szCs w:val="20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252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3">
      <w:start w:val="1"/>
      <w:numFmt w:val="decimal"/>
      <w:lvlText w:val="(%4)"/>
      <w:lvlJc w:val="left"/>
      <w:pPr>
        <w:ind w:left="3240" w:hanging="72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5310" w:hanging="7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5" w:hanging="7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80" w:hanging="7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15" w:hanging="7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0" w:hanging="723"/>
      </w:pPr>
      <w:rPr>
        <w:rFonts w:hint="default"/>
        <w:lang w:val="en-US" w:eastAsia="en-US" w:bidi="ar-SA"/>
      </w:rPr>
    </w:lvl>
  </w:abstractNum>
  <w:abstractNum w:abstractNumId="11" w15:restartNumberingAfterBreak="0">
    <w:nsid w:val="3D162784"/>
    <w:multiLevelType w:val="hybridMultilevel"/>
    <w:tmpl w:val="C1A6B1CE"/>
    <w:lvl w:ilvl="0" w:tplc="CD50EB00">
      <w:start w:val="1"/>
      <w:numFmt w:val="lowerLetter"/>
      <w:pStyle w:val="NoSpacing"/>
      <w:lvlText w:val="%1."/>
      <w:lvlJc w:val="left"/>
      <w:pPr>
        <w:ind w:left="1440" w:hanging="360"/>
      </w:pPr>
      <w:rPr>
        <w:rFonts w:hint="default"/>
      </w:rPr>
    </w:lvl>
    <w:lvl w:ilvl="1" w:tplc="4296E166">
      <w:start w:val="1"/>
      <w:numFmt w:val="decimal"/>
      <w:lvlText w:val="(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145207"/>
    <w:multiLevelType w:val="hybridMultilevel"/>
    <w:tmpl w:val="4646539E"/>
    <w:lvl w:ilvl="0" w:tplc="6BB4314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41FA59B1"/>
    <w:multiLevelType w:val="hybridMultilevel"/>
    <w:tmpl w:val="C9A41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40761"/>
    <w:multiLevelType w:val="hybridMultilevel"/>
    <w:tmpl w:val="BC689CFC"/>
    <w:lvl w:ilvl="0" w:tplc="FFFFFFFF">
      <w:numFmt w:val="bullet"/>
      <w:pStyle w:val="VPTableBL2"/>
      <w:lvlText w:val="–"/>
      <w:lvlJc w:val="left"/>
      <w:pPr>
        <w:tabs>
          <w:tab w:val="num" w:pos="432"/>
        </w:tabs>
        <w:ind w:left="432" w:hanging="216"/>
      </w:pPr>
      <w:rPr>
        <w:rFonts w:ascii="Poppins" w:hAnsi="Poppins" w:hint="default"/>
        <w:b w:val="0"/>
        <w:i w:val="0"/>
        <w:caps w:val="0"/>
        <w:strike w:val="0"/>
        <w:dstrike w:val="0"/>
        <w:vanish w:val="0"/>
        <w:color w:val="1F497D" w:themeColor="text2"/>
        <w:spacing w:val="-32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A8E6C40"/>
    <w:multiLevelType w:val="hybridMultilevel"/>
    <w:tmpl w:val="38486A0C"/>
    <w:lvl w:ilvl="0" w:tplc="E6E47992">
      <w:start w:val="1"/>
      <w:numFmt w:val="decimal"/>
      <w:lvlText w:val="%1)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49D27D3E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2" w:tplc="33EC3FDE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3" w:tplc="AF644694"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4" w:tplc="E960B360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5" w:tplc="0F5ECEAA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6" w:tplc="FAD450E4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D466C736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  <w:lvl w:ilvl="8" w:tplc="1BDE54AC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A916861"/>
    <w:multiLevelType w:val="multilevel"/>
    <w:tmpl w:val="7578102A"/>
    <w:lvl w:ilvl="0">
      <w:start w:val="1"/>
      <w:numFmt w:val="bullet"/>
      <w:pStyle w:val="ResponseBulletAlta"/>
      <w:lvlText w:val=""/>
      <w:lvlJc w:val="left"/>
      <w:pPr>
        <w:tabs>
          <w:tab w:val="num" w:pos="1440"/>
        </w:tabs>
        <w:ind w:left="2160" w:hanging="720"/>
      </w:pPr>
      <w:rPr>
        <w:rFonts w:ascii="Wingdings" w:hAnsi="Wingdings" w:hint="default"/>
        <w:color w:val="702C91"/>
      </w:rPr>
    </w:lvl>
    <w:lvl w:ilvl="1">
      <w:start w:val="1"/>
      <w:numFmt w:val="bullet"/>
      <w:pStyle w:val="ResponseBulletL2Altd"/>
      <w:lvlText w:val=""/>
      <w:lvlJc w:val="left"/>
      <w:pPr>
        <w:tabs>
          <w:tab w:val="num" w:pos="2160"/>
        </w:tabs>
        <w:ind w:left="2880" w:hanging="720"/>
      </w:pPr>
      <w:rPr>
        <w:rFonts w:ascii="Symbol" w:hAnsi="Symbol" w:hint="default"/>
        <w:color w:val="000000" w:themeColor="text1"/>
      </w:rPr>
    </w:lvl>
    <w:lvl w:ilvl="2">
      <w:start w:val="1"/>
      <w:numFmt w:val="bullet"/>
      <w:lvlRestart w:val="1"/>
      <w:lvlText w:val=""/>
      <w:lvlJc w:val="left"/>
      <w:pPr>
        <w:tabs>
          <w:tab w:val="num" w:pos="2218"/>
        </w:tabs>
        <w:ind w:left="2880" w:hanging="720"/>
      </w:pPr>
      <w:rPr>
        <w:rFonts w:ascii="Wingdings" w:hAnsi="Wingdings" w:hint="default"/>
        <w:color w:val="702C9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FA1C58"/>
    <w:multiLevelType w:val="hybridMultilevel"/>
    <w:tmpl w:val="AA7C0A0A"/>
    <w:lvl w:ilvl="0" w:tplc="C51C7244">
      <w:start w:val="5"/>
      <w:numFmt w:val="lowerLetter"/>
      <w:lvlText w:val="%1."/>
      <w:lvlJc w:val="left"/>
      <w:pPr>
        <w:ind w:left="2880" w:hanging="360"/>
      </w:pPr>
      <w:rPr>
        <w:rFonts w:ascii="Arial" w:eastAsia="Arial" w:hAnsi="Arial" w:cs="Arial" w:hint="default"/>
        <w:w w:val="96"/>
        <w:sz w:val="20"/>
        <w:szCs w:val="20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94F53"/>
    <w:multiLevelType w:val="hybridMultilevel"/>
    <w:tmpl w:val="F954CCCC"/>
    <w:lvl w:ilvl="0" w:tplc="4F1E9170">
      <w:start w:val="17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6ACC594D"/>
    <w:multiLevelType w:val="multilevel"/>
    <w:tmpl w:val="76D671DA"/>
    <w:lvl w:ilvl="0">
      <w:start w:val="3"/>
      <w:numFmt w:val="lowerLetter"/>
      <w:lvlText w:val="%1."/>
      <w:lvlJc w:val="left"/>
      <w:pPr>
        <w:ind w:left="1440" w:hanging="723"/>
      </w:pPr>
      <w:rPr>
        <w:rFonts w:hint="default"/>
        <w:b/>
        <w:bCs/>
        <w:i w:val="0"/>
        <w:iCs w:val="0"/>
        <w:spacing w:val="0"/>
        <w:w w:val="99"/>
        <w:sz w:val="20"/>
        <w:szCs w:val="20"/>
      </w:rPr>
    </w:lvl>
    <w:lvl w:ilvl="1">
      <w:start w:val="1"/>
      <w:numFmt w:val="upperLetter"/>
      <w:lvlText w:val="%2."/>
      <w:lvlJc w:val="left"/>
      <w:pPr>
        <w:ind w:left="1800" w:hanging="723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</w:rPr>
    </w:lvl>
    <w:lvl w:ilvl="2">
      <w:start w:val="2"/>
      <w:numFmt w:val="decimal"/>
      <w:lvlText w:val="%2.%3."/>
      <w:lvlJc w:val="left"/>
      <w:pPr>
        <w:ind w:left="1800" w:hanging="720"/>
      </w:pPr>
      <w:rPr>
        <w:rFonts w:hint="default"/>
        <w:spacing w:val="-1"/>
        <w:w w:val="96"/>
      </w:rPr>
    </w:lvl>
    <w:lvl w:ilvl="3">
      <w:start w:val="7"/>
      <w:numFmt w:val="lowerLetter"/>
      <w:lvlText w:val="%4."/>
      <w:lvlJc w:val="left"/>
      <w:pPr>
        <w:ind w:left="3060" w:hanging="720"/>
      </w:pPr>
      <w:rPr>
        <w:rFonts w:hint="default"/>
        <w:i w:val="0"/>
        <w:iCs w:val="0"/>
        <w:spacing w:val="0"/>
        <w:w w:val="96"/>
      </w:rPr>
    </w:lvl>
    <w:lvl w:ilvl="4">
      <w:start w:val="1"/>
      <w:numFmt w:val="decimal"/>
      <w:lvlText w:val="%5."/>
      <w:lvlJc w:val="left"/>
      <w:pPr>
        <w:ind w:left="31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</w:rPr>
    </w:lvl>
    <w:lvl w:ilvl="5">
      <w:numFmt w:val="bullet"/>
      <w:lvlText w:val="•"/>
      <w:lvlJc w:val="left"/>
      <w:pPr>
        <w:ind w:left="2520" w:hanging="720"/>
      </w:pPr>
      <w:rPr>
        <w:rFonts w:hint="default"/>
      </w:rPr>
    </w:lvl>
    <w:lvl w:ilvl="6">
      <w:numFmt w:val="bullet"/>
      <w:lvlText w:val="•"/>
      <w:lvlJc w:val="left"/>
      <w:pPr>
        <w:ind w:left="3180" w:hanging="720"/>
      </w:pPr>
      <w:rPr>
        <w:rFonts w:hint="default"/>
      </w:rPr>
    </w:lvl>
    <w:lvl w:ilvl="7">
      <w:numFmt w:val="bullet"/>
      <w:lvlText w:val="•"/>
      <w:lvlJc w:val="left"/>
      <w:pPr>
        <w:ind w:left="3240" w:hanging="720"/>
      </w:pPr>
      <w:rPr>
        <w:rFonts w:hint="default"/>
      </w:rPr>
    </w:lvl>
    <w:lvl w:ilvl="8">
      <w:numFmt w:val="bullet"/>
      <w:lvlText w:val="•"/>
      <w:lvlJc w:val="left"/>
      <w:pPr>
        <w:ind w:left="6000" w:hanging="720"/>
      </w:pPr>
      <w:rPr>
        <w:rFonts w:hint="default"/>
      </w:rPr>
    </w:lvl>
  </w:abstractNum>
  <w:abstractNum w:abstractNumId="20" w15:restartNumberingAfterBreak="0">
    <w:nsid w:val="70D266BA"/>
    <w:multiLevelType w:val="hybridMultilevel"/>
    <w:tmpl w:val="BEBE237C"/>
    <w:lvl w:ilvl="0" w:tplc="735CFC84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ascii="Arial" w:hAnsi="Arial" w:cs="Times New Roman" w:hint="default"/>
        <w:b w:val="0"/>
        <w:i w:val="0"/>
        <w:sz w:val="20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1DF549B"/>
    <w:multiLevelType w:val="hybridMultilevel"/>
    <w:tmpl w:val="0C66E462"/>
    <w:lvl w:ilvl="0" w:tplc="1626F9AC">
      <w:start w:val="1"/>
      <w:numFmt w:val="decimal"/>
      <w:lvlText w:val="%1)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F536CC0A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2" w:tplc="4C721A4A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3" w:tplc="D318EC1A"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4" w:tplc="23805214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5" w:tplc="39C2453A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6" w:tplc="2160AF8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B87CEBCE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  <w:lvl w:ilvl="8" w:tplc="C108EF4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760B5758"/>
    <w:multiLevelType w:val="hybridMultilevel"/>
    <w:tmpl w:val="22523066"/>
    <w:lvl w:ilvl="0" w:tplc="2A92A268">
      <w:start w:val="1"/>
      <w:numFmt w:val="decimal"/>
      <w:lvlText w:val="%1)"/>
      <w:lvlJc w:val="left"/>
      <w:pPr>
        <w:ind w:left="25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0"/>
        <w:szCs w:val="20"/>
        <w:lang w:val="en-US" w:eastAsia="en-US" w:bidi="ar-SA"/>
      </w:rPr>
    </w:lvl>
    <w:lvl w:ilvl="1" w:tplc="1A826E8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2" w:tplc="7B54B28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3" w:tplc="8FA63FC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4" w:tplc="A9FEEF5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5" w:tplc="F33019F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4634A88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1A78DF26"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  <w:lvl w:ilvl="8" w:tplc="5DF29586">
      <w:numFmt w:val="bullet"/>
      <w:lvlText w:val="•"/>
      <w:lvlJc w:val="left"/>
      <w:pPr>
        <w:ind w:left="9720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90E5496"/>
    <w:multiLevelType w:val="hybridMultilevel"/>
    <w:tmpl w:val="6994F39A"/>
    <w:lvl w:ilvl="0" w:tplc="E8D6003A">
      <w:start w:val="1"/>
      <w:numFmt w:val="decimal"/>
      <w:lvlText w:val="%1)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13560DEC">
      <w:start w:val="1"/>
      <w:numFmt w:val="lowerRoman"/>
      <w:lvlText w:val="%2."/>
      <w:lvlJc w:val="left"/>
      <w:pPr>
        <w:ind w:left="396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2" w:tplc="86D292D6">
      <w:numFmt w:val="bullet"/>
      <w:lvlText w:val="•"/>
      <w:lvlJc w:val="left"/>
      <w:pPr>
        <w:ind w:left="4800" w:hanging="425"/>
      </w:pPr>
      <w:rPr>
        <w:rFonts w:hint="default"/>
        <w:lang w:val="en-US" w:eastAsia="en-US" w:bidi="ar-SA"/>
      </w:rPr>
    </w:lvl>
    <w:lvl w:ilvl="3" w:tplc="9A10D918">
      <w:numFmt w:val="bullet"/>
      <w:lvlText w:val="•"/>
      <w:lvlJc w:val="left"/>
      <w:pPr>
        <w:ind w:left="5640" w:hanging="425"/>
      </w:pPr>
      <w:rPr>
        <w:rFonts w:hint="default"/>
        <w:lang w:val="en-US" w:eastAsia="en-US" w:bidi="ar-SA"/>
      </w:rPr>
    </w:lvl>
    <w:lvl w:ilvl="4" w:tplc="EC62ECB0">
      <w:numFmt w:val="bullet"/>
      <w:lvlText w:val="•"/>
      <w:lvlJc w:val="left"/>
      <w:pPr>
        <w:ind w:left="6480" w:hanging="425"/>
      </w:pPr>
      <w:rPr>
        <w:rFonts w:hint="default"/>
        <w:lang w:val="en-US" w:eastAsia="en-US" w:bidi="ar-SA"/>
      </w:rPr>
    </w:lvl>
    <w:lvl w:ilvl="5" w:tplc="D8C81838">
      <w:numFmt w:val="bullet"/>
      <w:lvlText w:val="•"/>
      <w:lvlJc w:val="left"/>
      <w:pPr>
        <w:ind w:left="7320" w:hanging="425"/>
      </w:pPr>
      <w:rPr>
        <w:rFonts w:hint="default"/>
        <w:lang w:val="en-US" w:eastAsia="en-US" w:bidi="ar-SA"/>
      </w:rPr>
    </w:lvl>
    <w:lvl w:ilvl="6" w:tplc="6AF6B694">
      <w:numFmt w:val="bullet"/>
      <w:lvlText w:val="•"/>
      <w:lvlJc w:val="left"/>
      <w:pPr>
        <w:ind w:left="8160" w:hanging="425"/>
      </w:pPr>
      <w:rPr>
        <w:rFonts w:hint="default"/>
        <w:lang w:val="en-US" w:eastAsia="en-US" w:bidi="ar-SA"/>
      </w:rPr>
    </w:lvl>
    <w:lvl w:ilvl="7" w:tplc="DD848CB6">
      <w:numFmt w:val="bullet"/>
      <w:lvlText w:val="•"/>
      <w:lvlJc w:val="left"/>
      <w:pPr>
        <w:ind w:left="9000" w:hanging="425"/>
      </w:pPr>
      <w:rPr>
        <w:rFonts w:hint="default"/>
        <w:lang w:val="en-US" w:eastAsia="en-US" w:bidi="ar-SA"/>
      </w:rPr>
    </w:lvl>
    <w:lvl w:ilvl="8" w:tplc="89AE79C8">
      <w:numFmt w:val="bullet"/>
      <w:lvlText w:val="•"/>
      <w:lvlJc w:val="left"/>
      <w:pPr>
        <w:ind w:left="9840" w:hanging="425"/>
      </w:pPr>
      <w:rPr>
        <w:rFonts w:hint="default"/>
        <w:lang w:val="en-US" w:eastAsia="en-US" w:bidi="ar-SA"/>
      </w:rPr>
    </w:lvl>
  </w:abstractNum>
  <w:abstractNum w:abstractNumId="24" w15:restartNumberingAfterBreak="0">
    <w:nsid w:val="7CD83806"/>
    <w:multiLevelType w:val="hybridMultilevel"/>
    <w:tmpl w:val="4BEE7A7A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94219"/>
    <w:multiLevelType w:val="hybridMultilevel"/>
    <w:tmpl w:val="45680C9E"/>
    <w:lvl w:ilvl="0" w:tplc="410E3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74A9D"/>
    <w:multiLevelType w:val="hybridMultilevel"/>
    <w:tmpl w:val="63E605A0"/>
    <w:lvl w:ilvl="0" w:tplc="CA64E02E">
      <w:start w:val="1"/>
      <w:numFmt w:val="lowerLetter"/>
      <w:pStyle w:val="QuestionL2Alty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92F90"/>
    <w:multiLevelType w:val="hybridMultilevel"/>
    <w:tmpl w:val="729C495A"/>
    <w:lvl w:ilvl="0" w:tplc="0E58BC32">
      <w:start w:val="9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" w15:restartNumberingAfterBreak="0">
    <w:nsid w:val="7FF3503F"/>
    <w:multiLevelType w:val="hybridMultilevel"/>
    <w:tmpl w:val="02026A58"/>
    <w:lvl w:ilvl="0" w:tplc="CD584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2FE6A">
      <w:start w:val="1"/>
      <w:numFmt w:val="decimal"/>
      <w:lvlText w:val="(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811323">
    <w:abstractNumId w:val="28"/>
  </w:num>
  <w:num w:numId="2" w16cid:durableId="606471033">
    <w:abstractNumId w:val="11"/>
  </w:num>
  <w:num w:numId="3" w16cid:durableId="1614895998">
    <w:abstractNumId w:val="14"/>
  </w:num>
  <w:num w:numId="4" w16cid:durableId="466355753">
    <w:abstractNumId w:val="26"/>
  </w:num>
  <w:num w:numId="5" w16cid:durableId="28798989">
    <w:abstractNumId w:val="16"/>
  </w:num>
  <w:num w:numId="6" w16cid:durableId="1592813609">
    <w:abstractNumId w:val="13"/>
  </w:num>
  <w:num w:numId="7" w16cid:durableId="28335827">
    <w:abstractNumId w:val="20"/>
  </w:num>
  <w:num w:numId="8" w16cid:durableId="229271021">
    <w:abstractNumId w:val="12"/>
  </w:num>
  <w:num w:numId="9" w16cid:durableId="1252012563">
    <w:abstractNumId w:val="2"/>
  </w:num>
  <w:num w:numId="10" w16cid:durableId="1543516292">
    <w:abstractNumId w:val="1"/>
  </w:num>
  <w:num w:numId="11" w16cid:durableId="1833982394">
    <w:abstractNumId w:val="25"/>
  </w:num>
  <w:num w:numId="12" w16cid:durableId="920217857">
    <w:abstractNumId w:val="22"/>
  </w:num>
  <w:num w:numId="13" w16cid:durableId="2104371635">
    <w:abstractNumId w:val="19"/>
  </w:num>
  <w:num w:numId="14" w16cid:durableId="2081054830">
    <w:abstractNumId w:val="18"/>
  </w:num>
  <w:num w:numId="15" w16cid:durableId="781220469">
    <w:abstractNumId w:val="24"/>
  </w:num>
  <w:num w:numId="16" w16cid:durableId="226651577">
    <w:abstractNumId w:val="6"/>
  </w:num>
  <w:num w:numId="17" w16cid:durableId="1462453422">
    <w:abstractNumId w:val="27"/>
  </w:num>
  <w:num w:numId="18" w16cid:durableId="224418750">
    <w:abstractNumId w:val="17"/>
  </w:num>
  <w:num w:numId="19" w16cid:durableId="1962877961">
    <w:abstractNumId w:val="5"/>
  </w:num>
  <w:num w:numId="20" w16cid:durableId="162552230">
    <w:abstractNumId w:val="8"/>
  </w:num>
  <w:num w:numId="21" w16cid:durableId="1089623156">
    <w:abstractNumId w:val="7"/>
  </w:num>
  <w:num w:numId="22" w16cid:durableId="448400477">
    <w:abstractNumId w:val="3"/>
  </w:num>
  <w:num w:numId="23" w16cid:durableId="658583979">
    <w:abstractNumId w:val="4"/>
  </w:num>
  <w:num w:numId="24" w16cid:durableId="1925332472">
    <w:abstractNumId w:val="9"/>
  </w:num>
  <w:num w:numId="25" w16cid:durableId="458381797">
    <w:abstractNumId w:val="21"/>
  </w:num>
  <w:num w:numId="26" w16cid:durableId="1716541282">
    <w:abstractNumId w:val="23"/>
  </w:num>
  <w:num w:numId="27" w16cid:durableId="801922043">
    <w:abstractNumId w:val="0"/>
  </w:num>
  <w:num w:numId="28" w16cid:durableId="278948842">
    <w:abstractNumId w:val="15"/>
  </w:num>
  <w:num w:numId="29" w16cid:durableId="137581184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F4"/>
    <w:rsid w:val="000003C7"/>
    <w:rsid w:val="0000058B"/>
    <w:rsid w:val="00000EEC"/>
    <w:rsid w:val="000023D7"/>
    <w:rsid w:val="00002752"/>
    <w:rsid w:val="00002EA4"/>
    <w:rsid w:val="000045F9"/>
    <w:rsid w:val="0000480C"/>
    <w:rsid w:val="0000488D"/>
    <w:rsid w:val="00007242"/>
    <w:rsid w:val="00010FB7"/>
    <w:rsid w:val="00011629"/>
    <w:rsid w:val="00011B69"/>
    <w:rsid w:val="00011C3F"/>
    <w:rsid w:val="00013AB6"/>
    <w:rsid w:val="00013B64"/>
    <w:rsid w:val="000146E4"/>
    <w:rsid w:val="0001619B"/>
    <w:rsid w:val="000205A3"/>
    <w:rsid w:val="00020742"/>
    <w:rsid w:val="00020E6C"/>
    <w:rsid w:val="000214FE"/>
    <w:rsid w:val="000238E3"/>
    <w:rsid w:val="00023FE0"/>
    <w:rsid w:val="00025528"/>
    <w:rsid w:val="000264C8"/>
    <w:rsid w:val="00027667"/>
    <w:rsid w:val="00030159"/>
    <w:rsid w:val="00030A07"/>
    <w:rsid w:val="0003147F"/>
    <w:rsid w:val="00032078"/>
    <w:rsid w:val="00032ECB"/>
    <w:rsid w:val="00033B0B"/>
    <w:rsid w:val="00034ED4"/>
    <w:rsid w:val="000357B2"/>
    <w:rsid w:val="00037560"/>
    <w:rsid w:val="00037840"/>
    <w:rsid w:val="00037FB6"/>
    <w:rsid w:val="0004029B"/>
    <w:rsid w:val="00040C14"/>
    <w:rsid w:val="00043152"/>
    <w:rsid w:val="00043DB1"/>
    <w:rsid w:val="00044C20"/>
    <w:rsid w:val="00045503"/>
    <w:rsid w:val="0004550C"/>
    <w:rsid w:val="00045E95"/>
    <w:rsid w:val="0004604E"/>
    <w:rsid w:val="00047905"/>
    <w:rsid w:val="00050207"/>
    <w:rsid w:val="00050E42"/>
    <w:rsid w:val="00051B14"/>
    <w:rsid w:val="00052E43"/>
    <w:rsid w:val="00054CE4"/>
    <w:rsid w:val="0005671D"/>
    <w:rsid w:val="00056BA8"/>
    <w:rsid w:val="00057F89"/>
    <w:rsid w:val="00060E64"/>
    <w:rsid w:val="00060FA3"/>
    <w:rsid w:val="0006177D"/>
    <w:rsid w:val="0006294C"/>
    <w:rsid w:val="00063027"/>
    <w:rsid w:val="0006362B"/>
    <w:rsid w:val="00066B14"/>
    <w:rsid w:val="00067D49"/>
    <w:rsid w:val="00070DEF"/>
    <w:rsid w:val="000725F7"/>
    <w:rsid w:val="00072AB3"/>
    <w:rsid w:val="000750A8"/>
    <w:rsid w:val="00076C25"/>
    <w:rsid w:val="00076FBA"/>
    <w:rsid w:val="00080B3B"/>
    <w:rsid w:val="0008294D"/>
    <w:rsid w:val="00083734"/>
    <w:rsid w:val="0008477C"/>
    <w:rsid w:val="000848AD"/>
    <w:rsid w:val="000849CF"/>
    <w:rsid w:val="00084B91"/>
    <w:rsid w:val="000855D7"/>
    <w:rsid w:val="0008601B"/>
    <w:rsid w:val="00086566"/>
    <w:rsid w:val="00090313"/>
    <w:rsid w:val="000909EB"/>
    <w:rsid w:val="00091C87"/>
    <w:rsid w:val="000922DA"/>
    <w:rsid w:val="000927D5"/>
    <w:rsid w:val="00092905"/>
    <w:rsid w:val="00093BC4"/>
    <w:rsid w:val="00094AAC"/>
    <w:rsid w:val="00094E90"/>
    <w:rsid w:val="00094E98"/>
    <w:rsid w:val="0009513D"/>
    <w:rsid w:val="0009611E"/>
    <w:rsid w:val="000964BD"/>
    <w:rsid w:val="0009695B"/>
    <w:rsid w:val="00096F91"/>
    <w:rsid w:val="000A0EBF"/>
    <w:rsid w:val="000A1B96"/>
    <w:rsid w:val="000A365F"/>
    <w:rsid w:val="000A4365"/>
    <w:rsid w:val="000A45E4"/>
    <w:rsid w:val="000A4EAF"/>
    <w:rsid w:val="000A4F9C"/>
    <w:rsid w:val="000A584A"/>
    <w:rsid w:val="000A6C84"/>
    <w:rsid w:val="000A741F"/>
    <w:rsid w:val="000A7C16"/>
    <w:rsid w:val="000B00A0"/>
    <w:rsid w:val="000B16FB"/>
    <w:rsid w:val="000B2DAE"/>
    <w:rsid w:val="000B3139"/>
    <w:rsid w:val="000B39D2"/>
    <w:rsid w:val="000B3EC1"/>
    <w:rsid w:val="000B41B1"/>
    <w:rsid w:val="000B4F3D"/>
    <w:rsid w:val="000B6A0D"/>
    <w:rsid w:val="000B7C4A"/>
    <w:rsid w:val="000C1BD7"/>
    <w:rsid w:val="000C282C"/>
    <w:rsid w:val="000C324F"/>
    <w:rsid w:val="000C3E48"/>
    <w:rsid w:val="000C4BD4"/>
    <w:rsid w:val="000C4E42"/>
    <w:rsid w:val="000C6DD9"/>
    <w:rsid w:val="000C7984"/>
    <w:rsid w:val="000C79C9"/>
    <w:rsid w:val="000D2000"/>
    <w:rsid w:val="000D2F77"/>
    <w:rsid w:val="000D3039"/>
    <w:rsid w:val="000D3677"/>
    <w:rsid w:val="000D401A"/>
    <w:rsid w:val="000D5939"/>
    <w:rsid w:val="000D6478"/>
    <w:rsid w:val="000D69B5"/>
    <w:rsid w:val="000D78E8"/>
    <w:rsid w:val="000E0EB2"/>
    <w:rsid w:val="000E0FEB"/>
    <w:rsid w:val="000E13EC"/>
    <w:rsid w:val="000E1608"/>
    <w:rsid w:val="000E2830"/>
    <w:rsid w:val="000E3272"/>
    <w:rsid w:val="000E3434"/>
    <w:rsid w:val="000E41CE"/>
    <w:rsid w:val="000E45D5"/>
    <w:rsid w:val="000E5478"/>
    <w:rsid w:val="000E5C3D"/>
    <w:rsid w:val="000E5CD1"/>
    <w:rsid w:val="000E67FE"/>
    <w:rsid w:val="000E6CC7"/>
    <w:rsid w:val="000E6E26"/>
    <w:rsid w:val="000E7147"/>
    <w:rsid w:val="000E7167"/>
    <w:rsid w:val="000E77D6"/>
    <w:rsid w:val="000E7C59"/>
    <w:rsid w:val="000F09CD"/>
    <w:rsid w:val="000F12D0"/>
    <w:rsid w:val="000F14E6"/>
    <w:rsid w:val="000F1641"/>
    <w:rsid w:val="000F20C0"/>
    <w:rsid w:val="000F2540"/>
    <w:rsid w:val="000F2D8B"/>
    <w:rsid w:val="000F5A03"/>
    <w:rsid w:val="000F6AE2"/>
    <w:rsid w:val="0010106A"/>
    <w:rsid w:val="001013AB"/>
    <w:rsid w:val="00101738"/>
    <w:rsid w:val="00101D3A"/>
    <w:rsid w:val="00102409"/>
    <w:rsid w:val="00103056"/>
    <w:rsid w:val="00104078"/>
    <w:rsid w:val="00104863"/>
    <w:rsid w:val="00104E15"/>
    <w:rsid w:val="001106C0"/>
    <w:rsid w:val="00111C8D"/>
    <w:rsid w:val="0011241E"/>
    <w:rsid w:val="0011393D"/>
    <w:rsid w:val="00113C17"/>
    <w:rsid w:val="0011426C"/>
    <w:rsid w:val="001150B7"/>
    <w:rsid w:val="0011519C"/>
    <w:rsid w:val="0011560B"/>
    <w:rsid w:val="00117BBA"/>
    <w:rsid w:val="00117E96"/>
    <w:rsid w:val="00117F31"/>
    <w:rsid w:val="00120C43"/>
    <w:rsid w:val="00122224"/>
    <w:rsid w:val="0012476E"/>
    <w:rsid w:val="00124C58"/>
    <w:rsid w:val="0012576D"/>
    <w:rsid w:val="0012604F"/>
    <w:rsid w:val="00126290"/>
    <w:rsid w:val="00126A15"/>
    <w:rsid w:val="00127A4A"/>
    <w:rsid w:val="00127CDF"/>
    <w:rsid w:val="00130692"/>
    <w:rsid w:val="001318B9"/>
    <w:rsid w:val="001336C3"/>
    <w:rsid w:val="00133D7A"/>
    <w:rsid w:val="0013641A"/>
    <w:rsid w:val="00140127"/>
    <w:rsid w:val="00140F62"/>
    <w:rsid w:val="00141195"/>
    <w:rsid w:val="00142221"/>
    <w:rsid w:val="00142684"/>
    <w:rsid w:val="0014294D"/>
    <w:rsid w:val="0014305C"/>
    <w:rsid w:val="00143B76"/>
    <w:rsid w:val="00143E53"/>
    <w:rsid w:val="00144FBD"/>
    <w:rsid w:val="00146639"/>
    <w:rsid w:val="00146678"/>
    <w:rsid w:val="001469D0"/>
    <w:rsid w:val="00147135"/>
    <w:rsid w:val="0015031F"/>
    <w:rsid w:val="001503F2"/>
    <w:rsid w:val="00150AB0"/>
    <w:rsid w:val="001510E9"/>
    <w:rsid w:val="00151CC1"/>
    <w:rsid w:val="0015249C"/>
    <w:rsid w:val="001529EC"/>
    <w:rsid w:val="00154358"/>
    <w:rsid w:val="00154691"/>
    <w:rsid w:val="001553C9"/>
    <w:rsid w:val="0016108A"/>
    <w:rsid w:val="00161488"/>
    <w:rsid w:val="00161C17"/>
    <w:rsid w:val="0016255B"/>
    <w:rsid w:val="00162D86"/>
    <w:rsid w:val="001632FC"/>
    <w:rsid w:val="00163B33"/>
    <w:rsid w:val="0016636D"/>
    <w:rsid w:val="00166C9F"/>
    <w:rsid w:val="00166DC8"/>
    <w:rsid w:val="00167595"/>
    <w:rsid w:val="00167C31"/>
    <w:rsid w:val="00167CFA"/>
    <w:rsid w:val="00171E6B"/>
    <w:rsid w:val="00173848"/>
    <w:rsid w:val="001752CA"/>
    <w:rsid w:val="00175FBE"/>
    <w:rsid w:val="0017683E"/>
    <w:rsid w:val="00176AEE"/>
    <w:rsid w:val="00176F85"/>
    <w:rsid w:val="001801B1"/>
    <w:rsid w:val="0018069E"/>
    <w:rsid w:val="00180A43"/>
    <w:rsid w:val="00180A69"/>
    <w:rsid w:val="00181714"/>
    <w:rsid w:val="00181E59"/>
    <w:rsid w:val="00182387"/>
    <w:rsid w:val="00182CF5"/>
    <w:rsid w:val="00183730"/>
    <w:rsid w:val="00184823"/>
    <w:rsid w:val="00184EED"/>
    <w:rsid w:val="00186724"/>
    <w:rsid w:val="00186874"/>
    <w:rsid w:val="001868CE"/>
    <w:rsid w:val="001870F8"/>
    <w:rsid w:val="001873CE"/>
    <w:rsid w:val="00187A05"/>
    <w:rsid w:val="00190C3D"/>
    <w:rsid w:val="00190DAA"/>
    <w:rsid w:val="00190FE6"/>
    <w:rsid w:val="00191061"/>
    <w:rsid w:val="00191ECF"/>
    <w:rsid w:val="00191EFB"/>
    <w:rsid w:val="00192287"/>
    <w:rsid w:val="00192328"/>
    <w:rsid w:val="00192E46"/>
    <w:rsid w:val="00193149"/>
    <w:rsid w:val="00193190"/>
    <w:rsid w:val="0019324D"/>
    <w:rsid w:val="00193256"/>
    <w:rsid w:val="00193488"/>
    <w:rsid w:val="00193A18"/>
    <w:rsid w:val="00194855"/>
    <w:rsid w:val="0019551B"/>
    <w:rsid w:val="001967AE"/>
    <w:rsid w:val="0019723F"/>
    <w:rsid w:val="00197B91"/>
    <w:rsid w:val="001A0E2F"/>
    <w:rsid w:val="001A0F36"/>
    <w:rsid w:val="001A0F5F"/>
    <w:rsid w:val="001A1DD3"/>
    <w:rsid w:val="001A2A25"/>
    <w:rsid w:val="001A2F87"/>
    <w:rsid w:val="001A3289"/>
    <w:rsid w:val="001A353A"/>
    <w:rsid w:val="001A42B4"/>
    <w:rsid w:val="001A630A"/>
    <w:rsid w:val="001A66F1"/>
    <w:rsid w:val="001B0245"/>
    <w:rsid w:val="001B0914"/>
    <w:rsid w:val="001B0F55"/>
    <w:rsid w:val="001B1762"/>
    <w:rsid w:val="001B1EDF"/>
    <w:rsid w:val="001B240A"/>
    <w:rsid w:val="001B311E"/>
    <w:rsid w:val="001B3F68"/>
    <w:rsid w:val="001B540A"/>
    <w:rsid w:val="001B58C6"/>
    <w:rsid w:val="001B5BF3"/>
    <w:rsid w:val="001B60A6"/>
    <w:rsid w:val="001B6438"/>
    <w:rsid w:val="001C089A"/>
    <w:rsid w:val="001C331B"/>
    <w:rsid w:val="001C3ACF"/>
    <w:rsid w:val="001C3AF3"/>
    <w:rsid w:val="001C3F5B"/>
    <w:rsid w:val="001C3FF2"/>
    <w:rsid w:val="001C4801"/>
    <w:rsid w:val="001C4A30"/>
    <w:rsid w:val="001C4C99"/>
    <w:rsid w:val="001C6672"/>
    <w:rsid w:val="001C6B4E"/>
    <w:rsid w:val="001C6B71"/>
    <w:rsid w:val="001C73B2"/>
    <w:rsid w:val="001C7F23"/>
    <w:rsid w:val="001D0935"/>
    <w:rsid w:val="001D09EE"/>
    <w:rsid w:val="001D27E0"/>
    <w:rsid w:val="001D2CA4"/>
    <w:rsid w:val="001D47A1"/>
    <w:rsid w:val="001D7E65"/>
    <w:rsid w:val="001E2017"/>
    <w:rsid w:val="001E23AB"/>
    <w:rsid w:val="001E2974"/>
    <w:rsid w:val="001E3642"/>
    <w:rsid w:val="001E4A9D"/>
    <w:rsid w:val="001E4F1A"/>
    <w:rsid w:val="001E517E"/>
    <w:rsid w:val="001E542E"/>
    <w:rsid w:val="001E6B54"/>
    <w:rsid w:val="001E77B3"/>
    <w:rsid w:val="001F1815"/>
    <w:rsid w:val="001F2359"/>
    <w:rsid w:val="001F2E11"/>
    <w:rsid w:val="001F2F42"/>
    <w:rsid w:val="001F36F4"/>
    <w:rsid w:val="001F419A"/>
    <w:rsid w:val="001F4CE0"/>
    <w:rsid w:val="001F57FB"/>
    <w:rsid w:val="001F7BC3"/>
    <w:rsid w:val="002011C0"/>
    <w:rsid w:val="002028DC"/>
    <w:rsid w:val="00202E6B"/>
    <w:rsid w:val="0020313F"/>
    <w:rsid w:val="00204191"/>
    <w:rsid w:val="002047F5"/>
    <w:rsid w:val="00204F04"/>
    <w:rsid w:val="002066E7"/>
    <w:rsid w:val="00206D2C"/>
    <w:rsid w:val="002075A2"/>
    <w:rsid w:val="002077B6"/>
    <w:rsid w:val="00207847"/>
    <w:rsid w:val="00207F3E"/>
    <w:rsid w:val="002112D9"/>
    <w:rsid w:val="00211BF0"/>
    <w:rsid w:val="0021362D"/>
    <w:rsid w:val="002159D8"/>
    <w:rsid w:val="0021727E"/>
    <w:rsid w:val="002176CE"/>
    <w:rsid w:val="00220491"/>
    <w:rsid w:val="00221486"/>
    <w:rsid w:val="002224C2"/>
    <w:rsid w:val="00223B27"/>
    <w:rsid w:val="00223CE5"/>
    <w:rsid w:val="002245FF"/>
    <w:rsid w:val="00225211"/>
    <w:rsid w:val="002255ED"/>
    <w:rsid w:val="00225860"/>
    <w:rsid w:val="00226F19"/>
    <w:rsid w:val="00227B70"/>
    <w:rsid w:val="00230D34"/>
    <w:rsid w:val="00230DDD"/>
    <w:rsid w:val="00235495"/>
    <w:rsid w:val="002355F2"/>
    <w:rsid w:val="0023638D"/>
    <w:rsid w:val="00236E27"/>
    <w:rsid w:val="00236E69"/>
    <w:rsid w:val="00237802"/>
    <w:rsid w:val="00240E84"/>
    <w:rsid w:val="002417B6"/>
    <w:rsid w:val="002422EF"/>
    <w:rsid w:val="0024275E"/>
    <w:rsid w:val="00242DC1"/>
    <w:rsid w:val="00246F98"/>
    <w:rsid w:val="00247473"/>
    <w:rsid w:val="00250791"/>
    <w:rsid w:val="00251148"/>
    <w:rsid w:val="00251E67"/>
    <w:rsid w:val="002526CA"/>
    <w:rsid w:val="00252A38"/>
    <w:rsid w:val="002538CA"/>
    <w:rsid w:val="00254240"/>
    <w:rsid w:val="0025459B"/>
    <w:rsid w:val="0025484C"/>
    <w:rsid w:val="00254FAE"/>
    <w:rsid w:val="00255F6E"/>
    <w:rsid w:val="00256088"/>
    <w:rsid w:val="0025653E"/>
    <w:rsid w:val="002567A0"/>
    <w:rsid w:val="00256BF1"/>
    <w:rsid w:val="00257045"/>
    <w:rsid w:val="00257218"/>
    <w:rsid w:val="002575AD"/>
    <w:rsid w:val="00257CA1"/>
    <w:rsid w:val="00260269"/>
    <w:rsid w:val="002606C4"/>
    <w:rsid w:val="00260947"/>
    <w:rsid w:val="00262015"/>
    <w:rsid w:val="00262053"/>
    <w:rsid w:val="00262400"/>
    <w:rsid w:val="0026251C"/>
    <w:rsid w:val="00262C92"/>
    <w:rsid w:val="00263A2E"/>
    <w:rsid w:val="00263CA0"/>
    <w:rsid w:val="00265327"/>
    <w:rsid w:val="00266469"/>
    <w:rsid w:val="002668A9"/>
    <w:rsid w:val="00267326"/>
    <w:rsid w:val="002678D8"/>
    <w:rsid w:val="00267931"/>
    <w:rsid w:val="00267972"/>
    <w:rsid w:val="002708FD"/>
    <w:rsid w:val="00270CAB"/>
    <w:rsid w:val="002712B4"/>
    <w:rsid w:val="00271E9F"/>
    <w:rsid w:val="00272AFB"/>
    <w:rsid w:val="00273C09"/>
    <w:rsid w:val="0027486C"/>
    <w:rsid w:val="00274E58"/>
    <w:rsid w:val="00275167"/>
    <w:rsid w:val="0027539C"/>
    <w:rsid w:val="002755D7"/>
    <w:rsid w:val="00275F2D"/>
    <w:rsid w:val="00276012"/>
    <w:rsid w:val="00277D37"/>
    <w:rsid w:val="0028050E"/>
    <w:rsid w:val="002806D0"/>
    <w:rsid w:val="0028082A"/>
    <w:rsid w:val="00280E4B"/>
    <w:rsid w:val="002817BB"/>
    <w:rsid w:val="00281A97"/>
    <w:rsid w:val="00283369"/>
    <w:rsid w:val="00283A86"/>
    <w:rsid w:val="00283E74"/>
    <w:rsid w:val="00284350"/>
    <w:rsid w:val="00284549"/>
    <w:rsid w:val="002847E9"/>
    <w:rsid w:val="00284A9F"/>
    <w:rsid w:val="00284EE6"/>
    <w:rsid w:val="00285148"/>
    <w:rsid w:val="002851A1"/>
    <w:rsid w:val="00285730"/>
    <w:rsid w:val="00286A19"/>
    <w:rsid w:val="00287B47"/>
    <w:rsid w:val="002908E1"/>
    <w:rsid w:val="00291338"/>
    <w:rsid w:val="002936C9"/>
    <w:rsid w:val="0029383C"/>
    <w:rsid w:val="00294792"/>
    <w:rsid w:val="00294B51"/>
    <w:rsid w:val="002952BB"/>
    <w:rsid w:val="00296205"/>
    <w:rsid w:val="002975E2"/>
    <w:rsid w:val="00297E4D"/>
    <w:rsid w:val="002A032F"/>
    <w:rsid w:val="002A1AA8"/>
    <w:rsid w:val="002A1CEB"/>
    <w:rsid w:val="002A2F73"/>
    <w:rsid w:val="002A355D"/>
    <w:rsid w:val="002A401E"/>
    <w:rsid w:val="002A40DE"/>
    <w:rsid w:val="002A466F"/>
    <w:rsid w:val="002A5A89"/>
    <w:rsid w:val="002A72CF"/>
    <w:rsid w:val="002B0502"/>
    <w:rsid w:val="002B1EB1"/>
    <w:rsid w:val="002B261B"/>
    <w:rsid w:val="002B2DB5"/>
    <w:rsid w:val="002B31D7"/>
    <w:rsid w:val="002B51F3"/>
    <w:rsid w:val="002B5483"/>
    <w:rsid w:val="002B5A7C"/>
    <w:rsid w:val="002B5F17"/>
    <w:rsid w:val="002B632D"/>
    <w:rsid w:val="002B6CE9"/>
    <w:rsid w:val="002B7272"/>
    <w:rsid w:val="002B797C"/>
    <w:rsid w:val="002C022D"/>
    <w:rsid w:val="002C0359"/>
    <w:rsid w:val="002C0BB5"/>
    <w:rsid w:val="002C3CCC"/>
    <w:rsid w:val="002C3DC2"/>
    <w:rsid w:val="002C5CA4"/>
    <w:rsid w:val="002C6226"/>
    <w:rsid w:val="002C64DF"/>
    <w:rsid w:val="002C67A7"/>
    <w:rsid w:val="002C6AAC"/>
    <w:rsid w:val="002D1E36"/>
    <w:rsid w:val="002D2AC9"/>
    <w:rsid w:val="002D2B43"/>
    <w:rsid w:val="002D2F1E"/>
    <w:rsid w:val="002D35F9"/>
    <w:rsid w:val="002D3852"/>
    <w:rsid w:val="002D45E6"/>
    <w:rsid w:val="002D6A8C"/>
    <w:rsid w:val="002D7075"/>
    <w:rsid w:val="002E03A1"/>
    <w:rsid w:val="002E20EB"/>
    <w:rsid w:val="002E2813"/>
    <w:rsid w:val="002E43ED"/>
    <w:rsid w:val="002E487E"/>
    <w:rsid w:val="002E4F36"/>
    <w:rsid w:val="002E5E9C"/>
    <w:rsid w:val="002E636C"/>
    <w:rsid w:val="002E6D36"/>
    <w:rsid w:val="002E74DC"/>
    <w:rsid w:val="002F0285"/>
    <w:rsid w:val="002F030B"/>
    <w:rsid w:val="002F0CFD"/>
    <w:rsid w:val="002F11AE"/>
    <w:rsid w:val="002F231C"/>
    <w:rsid w:val="002F280D"/>
    <w:rsid w:val="002F2945"/>
    <w:rsid w:val="002F4055"/>
    <w:rsid w:val="002F5C29"/>
    <w:rsid w:val="002F5C2A"/>
    <w:rsid w:val="002F5CCD"/>
    <w:rsid w:val="002F60E8"/>
    <w:rsid w:val="002F6B30"/>
    <w:rsid w:val="002F6C0C"/>
    <w:rsid w:val="002F73AF"/>
    <w:rsid w:val="002F763C"/>
    <w:rsid w:val="00300124"/>
    <w:rsid w:val="0030367D"/>
    <w:rsid w:val="0030722A"/>
    <w:rsid w:val="00307361"/>
    <w:rsid w:val="00310610"/>
    <w:rsid w:val="00311B72"/>
    <w:rsid w:val="0031220A"/>
    <w:rsid w:val="00312625"/>
    <w:rsid w:val="00312A2D"/>
    <w:rsid w:val="003139FF"/>
    <w:rsid w:val="00313C56"/>
    <w:rsid w:val="0031445F"/>
    <w:rsid w:val="003148A0"/>
    <w:rsid w:val="003156B5"/>
    <w:rsid w:val="00316C60"/>
    <w:rsid w:val="00316DA3"/>
    <w:rsid w:val="00317097"/>
    <w:rsid w:val="00317242"/>
    <w:rsid w:val="00317655"/>
    <w:rsid w:val="00317EED"/>
    <w:rsid w:val="00317F21"/>
    <w:rsid w:val="00322408"/>
    <w:rsid w:val="0032251B"/>
    <w:rsid w:val="00323116"/>
    <w:rsid w:val="00323872"/>
    <w:rsid w:val="003239AD"/>
    <w:rsid w:val="00323C0A"/>
    <w:rsid w:val="00324AD7"/>
    <w:rsid w:val="00324CA4"/>
    <w:rsid w:val="00325F0D"/>
    <w:rsid w:val="0032637D"/>
    <w:rsid w:val="0032642A"/>
    <w:rsid w:val="00327CF8"/>
    <w:rsid w:val="0033058B"/>
    <w:rsid w:val="003322E1"/>
    <w:rsid w:val="00332A13"/>
    <w:rsid w:val="00332D05"/>
    <w:rsid w:val="003337D6"/>
    <w:rsid w:val="0033474A"/>
    <w:rsid w:val="00335E0A"/>
    <w:rsid w:val="00336143"/>
    <w:rsid w:val="003364EE"/>
    <w:rsid w:val="00336BBE"/>
    <w:rsid w:val="00337E9B"/>
    <w:rsid w:val="00341A83"/>
    <w:rsid w:val="00341B31"/>
    <w:rsid w:val="0034393C"/>
    <w:rsid w:val="00343B42"/>
    <w:rsid w:val="003448F7"/>
    <w:rsid w:val="0034545B"/>
    <w:rsid w:val="00346661"/>
    <w:rsid w:val="00347FE9"/>
    <w:rsid w:val="00350674"/>
    <w:rsid w:val="00350AF0"/>
    <w:rsid w:val="00350ED5"/>
    <w:rsid w:val="0035149C"/>
    <w:rsid w:val="00352A41"/>
    <w:rsid w:val="003531C5"/>
    <w:rsid w:val="00353FBB"/>
    <w:rsid w:val="00354E6B"/>
    <w:rsid w:val="0035551B"/>
    <w:rsid w:val="003573A3"/>
    <w:rsid w:val="0036040C"/>
    <w:rsid w:val="003605EA"/>
    <w:rsid w:val="00361194"/>
    <w:rsid w:val="00362ED8"/>
    <w:rsid w:val="00366A8F"/>
    <w:rsid w:val="00366E21"/>
    <w:rsid w:val="00367178"/>
    <w:rsid w:val="003677E6"/>
    <w:rsid w:val="00370B7B"/>
    <w:rsid w:val="00370B86"/>
    <w:rsid w:val="00370E32"/>
    <w:rsid w:val="00370EC3"/>
    <w:rsid w:val="0037133C"/>
    <w:rsid w:val="00371895"/>
    <w:rsid w:val="00372396"/>
    <w:rsid w:val="003725C5"/>
    <w:rsid w:val="00372D8D"/>
    <w:rsid w:val="00372F6B"/>
    <w:rsid w:val="00373858"/>
    <w:rsid w:val="00374F80"/>
    <w:rsid w:val="003757C9"/>
    <w:rsid w:val="003759D8"/>
    <w:rsid w:val="00375D04"/>
    <w:rsid w:val="00376D80"/>
    <w:rsid w:val="00376F23"/>
    <w:rsid w:val="00377477"/>
    <w:rsid w:val="00377D4D"/>
    <w:rsid w:val="00377D9F"/>
    <w:rsid w:val="0038046F"/>
    <w:rsid w:val="00380907"/>
    <w:rsid w:val="00381C45"/>
    <w:rsid w:val="00384693"/>
    <w:rsid w:val="00385611"/>
    <w:rsid w:val="003879E9"/>
    <w:rsid w:val="00391B54"/>
    <w:rsid w:val="0039301B"/>
    <w:rsid w:val="00393D80"/>
    <w:rsid w:val="00394AFE"/>
    <w:rsid w:val="003962EA"/>
    <w:rsid w:val="003963BF"/>
    <w:rsid w:val="003A0EB3"/>
    <w:rsid w:val="003A0F6B"/>
    <w:rsid w:val="003A1ABF"/>
    <w:rsid w:val="003A3355"/>
    <w:rsid w:val="003A336B"/>
    <w:rsid w:val="003A47E9"/>
    <w:rsid w:val="003A4C20"/>
    <w:rsid w:val="003A5589"/>
    <w:rsid w:val="003A57CA"/>
    <w:rsid w:val="003A610F"/>
    <w:rsid w:val="003A7527"/>
    <w:rsid w:val="003B017D"/>
    <w:rsid w:val="003B0886"/>
    <w:rsid w:val="003B0E29"/>
    <w:rsid w:val="003B189F"/>
    <w:rsid w:val="003B1B39"/>
    <w:rsid w:val="003B2F7F"/>
    <w:rsid w:val="003B373C"/>
    <w:rsid w:val="003B3895"/>
    <w:rsid w:val="003B5290"/>
    <w:rsid w:val="003B547C"/>
    <w:rsid w:val="003B615F"/>
    <w:rsid w:val="003B71E6"/>
    <w:rsid w:val="003B7B37"/>
    <w:rsid w:val="003B7C9A"/>
    <w:rsid w:val="003C42D7"/>
    <w:rsid w:val="003C484B"/>
    <w:rsid w:val="003C4BF4"/>
    <w:rsid w:val="003C4F20"/>
    <w:rsid w:val="003C5783"/>
    <w:rsid w:val="003C5B7F"/>
    <w:rsid w:val="003C671D"/>
    <w:rsid w:val="003D1582"/>
    <w:rsid w:val="003D1F2E"/>
    <w:rsid w:val="003D1FC7"/>
    <w:rsid w:val="003D2257"/>
    <w:rsid w:val="003D2417"/>
    <w:rsid w:val="003D27A3"/>
    <w:rsid w:val="003D2F1F"/>
    <w:rsid w:val="003D3EC5"/>
    <w:rsid w:val="003D4124"/>
    <w:rsid w:val="003D4301"/>
    <w:rsid w:val="003D4E13"/>
    <w:rsid w:val="003D7C57"/>
    <w:rsid w:val="003E145A"/>
    <w:rsid w:val="003E17AA"/>
    <w:rsid w:val="003E1EB2"/>
    <w:rsid w:val="003E2426"/>
    <w:rsid w:val="003E341D"/>
    <w:rsid w:val="003E35DA"/>
    <w:rsid w:val="003E58F4"/>
    <w:rsid w:val="003E6304"/>
    <w:rsid w:val="003E6BF2"/>
    <w:rsid w:val="003E77C3"/>
    <w:rsid w:val="003F2CCF"/>
    <w:rsid w:val="003F4D5F"/>
    <w:rsid w:val="003F5C97"/>
    <w:rsid w:val="003F6B49"/>
    <w:rsid w:val="003F6C5B"/>
    <w:rsid w:val="003F6E77"/>
    <w:rsid w:val="003F7654"/>
    <w:rsid w:val="004000C7"/>
    <w:rsid w:val="004009E8"/>
    <w:rsid w:val="00401071"/>
    <w:rsid w:val="00402010"/>
    <w:rsid w:val="004026A4"/>
    <w:rsid w:val="00402D3B"/>
    <w:rsid w:val="00403319"/>
    <w:rsid w:val="0040366E"/>
    <w:rsid w:val="00403F2E"/>
    <w:rsid w:val="00405FA5"/>
    <w:rsid w:val="00406F24"/>
    <w:rsid w:val="004070AA"/>
    <w:rsid w:val="00410440"/>
    <w:rsid w:val="004106D9"/>
    <w:rsid w:val="00411210"/>
    <w:rsid w:val="00412778"/>
    <w:rsid w:val="00412BFA"/>
    <w:rsid w:val="0041371E"/>
    <w:rsid w:val="00413FA8"/>
    <w:rsid w:val="00414665"/>
    <w:rsid w:val="00414923"/>
    <w:rsid w:val="00416B13"/>
    <w:rsid w:val="00416CF5"/>
    <w:rsid w:val="00416F01"/>
    <w:rsid w:val="00417E3A"/>
    <w:rsid w:val="0042009F"/>
    <w:rsid w:val="004211A6"/>
    <w:rsid w:val="00421EEB"/>
    <w:rsid w:val="00421F74"/>
    <w:rsid w:val="0042431A"/>
    <w:rsid w:val="00424742"/>
    <w:rsid w:val="00425325"/>
    <w:rsid w:val="0042558F"/>
    <w:rsid w:val="00426CAA"/>
    <w:rsid w:val="00426FC6"/>
    <w:rsid w:val="0042717D"/>
    <w:rsid w:val="00427431"/>
    <w:rsid w:val="004300BE"/>
    <w:rsid w:val="0043010C"/>
    <w:rsid w:val="004313D6"/>
    <w:rsid w:val="00431CE5"/>
    <w:rsid w:val="00432305"/>
    <w:rsid w:val="00433777"/>
    <w:rsid w:val="004338FD"/>
    <w:rsid w:val="004342B3"/>
    <w:rsid w:val="004345C9"/>
    <w:rsid w:val="00434CA7"/>
    <w:rsid w:val="00435019"/>
    <w:rsid w:val="0043524B"/>
    <w:rsid w:val="00435D77"/>
    <w:rsid w:val="00437A23"/>
    <w:rsid w:val="004402D8"/>
    <w:rsid w:val="004416DC"/>
    <w:rsid w:val="00443F58"/>
    <w:rsid w:val="004448B9"/>
    <w:rsid w:val="004449F8"/>
    <w:rsid w:val="004461A8"/>
    <w:rsid w:val="00446545"/>
    <w:rsid w:val="004469BB"/>
    <w:rsid w:val="00447161"/>
    <w:rsid w:val="00451EB6"/>
    <w:rsid w:val="004526DC"/>
    <w:rsid w:val="00452C32"/>
    <w:rsid w:val="00453037"/>
    <w:rsid w:val="004538A8"/>
    <w:rsid w:val="004549DF"/>
    <w:rsid w:val="00455F62"/>
    <w:rsid w:val="004608E3"/>
    <w:rsid w:val="00460B92"/>
    <w:rsid w:val="00460E36"/>
    <w:rsid w:val="00460EEC"/>
    <w:rsid w:val="00461A7F"/>
    <w:rsid w:val="00466085"/>
    <w:rsid w:val="00466679"/>
    <w:rsid w:val="0046777B"/>
    <w:rsid w:val="00467BEE"/>
    <w:rsid w:val="004701A3"/>
    <w:rsid w:val="004701D3"/>
    <w:rsid w:val="004702E4"/>
    <w:rsid w:val="00470445"/>
    <w:rsid w:val="00471E4B"/>
    <w:rsid w:val="00471F4F"/>
    <w:rsid w:val="00472E12"/>
    <w:rsid w:val="00472F9A"/>
    <w:rsid w:val="00473FB9"/>
    <w:rsid w:val="00474BFB"/>
    <w:rsid w:val="00475C3E"/>
    <w:rsid w:val="00475D7E"/>
    <w:rsid w:val="0047783C"/>
    <w:rsid w:val="00477F1A"/>
    <w:rsid w:val="00481553"/>
    <w:rsid w:val="004831EE"/>
    <w:rsid w:val="004845C9"/>
    <w:rsid w:val="00484CD2"/>
    <w:rsid w:val="004854E9"/>
    <w:rsid w:val="00485AB5"/>
    <w:rsid w:val="00486D95"/>
    <w:rsid w:val="00490043"/>
    <w:rsid w:val="00490528"/>
    <w:rsid w:val="004908A3"/>
    <w:rsid w:val="00490D27"/>
    <w:rsid w:val="00491009"/>
    <w:rsid w:val="00491412"/>
    <w:rsid w:val="00491476"/>
    <w:rsid w:val="0049276C"/>
    <w:rsid w:val="004928B4"/>
    <w:rsid w:val="00494815"/>
    <w:rsid w:val="00495386"/>
    <w:rsid w:val="00495FBC"/>
    <w:rsid w:val="00497911"/>
    <w:rsid w:val="004A1BB7"/>
    <w:rsid w:val="004A23D9"/>
    <w:rsid w:val="004A551A"/>
    <w:rsid w:val="004A5791"/>
    <w:rsid w:val="004A5F5B"/>
    <w:rsid w:val="004A6738"/>
    <w:rsid w:val="004A6E6D"/>
    <w:rsid w:val="004B01A3"/>
    <w:rsid w:val="004B0910"/>
    <w:rsid w:val="004B0E90"/>
    <w:rsid w:val="004B2948"/>
    <w:rsid w:val="004B2DFE"/>
    <w:rsid w:val="004B30DD"/>
    <w:rsid w:val="004B30E9"/>
    <w:rsid w:val="004B4013"/>
    <w:rsid w:val="004B441C"/>
    <w:rsid w:val="004B47BE"/>
    <w:rsid w:val="004B498D"/>
    <w:rsid w:val="004B4B72"/>
    <w:rsid w:val="004B54B5"/>
    <w:rsid w:val="004B56A8"/>
    <w:rsid w:val="004B67CB"/>
    <w:rsid w:val="004B69EA"/>
    <w:rsid w:val="004B7449"/>
    <w:rsid w:val="004C1B16"/>
    <w:rsid w:val="004C32CA"/>
    <w:rsid w:val="004C37D2"/>
    <w:rsid w:val="004C3904"/>
    <w:rsid w:val="004C45F5"/>
    <w:rsid w:val="004C4C11"/>
    <w:rsid w:val="004C5691"/>
    <w:rsid w:val="004C59F6"/>
    <w:rsid w:val="004C604A"/>
    <w:rsid w:val="004C6225"/>
    <w:rsid w:val="004C6991"/>
    <w:rsid w:val="004C734B"/>
    <w:rsid w:val="004D0FB6"/>
    <w:rsid w:val="004D1D0E"/>
    <w:rsid w:val="004D2E4C"/>
    <w:rsid w:val="004D6971"/>
    <w:rsid w:val="004D6D7B"/>
    <w:rsid w:val="004D7071"/>
    <w:rsid w:val="004E02FC"/>
    <w:rsid w:val="004E1A0C"/>
    <w:rsid w:val="004E1E33"/>
    <w:rsid w:val="004E2784"/>
    <w:rsid w:val="004E279F"/>
    <w:rsid w:val="004E311D"/>
    <w:rsid w:val="004E3C2E"/>
    <w:rsid w:val="004E4634"/>
    <w:rsid w:val="004E5BD4"/>
    <w:rsid w:val="004E7375"/>
    <w:rsid w:val="004E74FD"/>
    <w:rsid w:val="004E769B"/>
    <w:rsid w:val="004F0885"/>
    <w:rsid w:val="004F0A24"/>
    <w:rsid w:val="004F1970"/>
    <w:rsid w:val="004F27B3"/>
    <w:rsid w:val="004F2A24"/>
    <w:rsid w:val="004F3661"/>
    <w:rsid w:val="004F5CC1"/>
    <w:rsid w:val="004F5CC7"/>
    <w:rsid w:val="004F5F26"/>
    <w:rsid w:val="004F611B"/>
    <w:rsid w:val="004F654A"/>
    <w:rsid w:val="004F7441"/>
    <w:rsid w:val="00500429"/>
    <w:rsid w:val="0050068F"/>
    <w:rsid w:val="0050075A"/>
    <w:rsid w:val="00501450"/>
    <w:rsid w:val="00502950"/>
    <w:rsid w:val="00503C2D"/>
    <w:rsid w:val="00503EDB"/>
    <w:rsid w:val="00504F1F"/>
    <w:rsid w:val="00505F01"/>
    <w:rsid w:val="0050650C"/>
    <w:rsid w:val="00510DCC"/>
    <w:rsid w:val="0051180D"/>
    <w:rsid w:val="00512208"/>
    <w:rsid w:val="00512524"/>
    <w:rsid w:val="005131E6"/>
    <w:rsid w:val="00516B72"/>
    <w:rsid w:val="005178E0"/>
    <w:rsid w:val="00517E9E"/>
    <w:rsid w:val="00520A96"/>
    <w:rsid w:val="00521C46"/>
    <w:rsid w:val="005220DC"/>
    <w:rsid w:val="005222DD"/>
    <w:rsid w:val="00522F05"/>
    <w:rsid w:val="0052366F"/>
    <w:rsid w:val="0052490D"/>
    <w:rsid w:val="00524C00"/>
    <w:rsid w:val="00525135"/>
    <w:rsid w:val="005256BA"/>
    <w:rsid w:val="00525D05"/>
    <w:rsid w:val="00526387"/>
    <w:rsid w:val="00526E83"/>
    <w:rsid w:val="00526EF7"/>
    <w:rsid w:val="00526F9F"/>
    <w:rsid w:val="005274BF"/>
    <w:rsid w:val="00527939"/>
    <w:rsid w:val="00530277"/>
    <w:rsid w:val="00530988"/>
    <w:rsid w:val="005316B3"/>
    <w:rsid w:val="00534559"/>
    <w:rsid w:val="00534B64"/>
    <w:rsid w:val="0053642D"/>
    <w:rsid w:val="005371DB"/>
    <w:rsid w:val="005376B0"/>
    <w:rsid w:val="00537807"/>
    <w:rsid w:val="00537C50"/>
    <w:rsid w:val="00537EB0"/>
    <w:rsid w:val="005405D5"/>
    <w:rsid w:val="005409E5"/>
    <w:rsid w:val="00541447"/>
    <w:rsid w:val="00542161"/>
    <w:rsid w:val="00542EE3"/>
    <w:rsid w:val="005432E9"/>
    <w:rsid w:val="00544A31"/>
    <w:rsid w:val="00545B4B"/>
    <w:rsid w:val="0054702D"/>
    <w:rsid w:val="005472C2"/>
    <w:rsid w:val="00547810"/>
    <w:rsid w:val="005509D1"/>
    <w:rsid w:val="00551245"/>
    <w:rsid w:val="0055299A"/>
    <w:rsid w:val="00552BD7"/>
    <w:rsid w:val="005531A6"/>
    <w:rsid w:val="005545DC"/>
    <w:rsid w:val="00554B83"/>
    <w:rsid w:val="005551F4"/>
    <w:rsid w:val="00555D2E"/>
    <w:rsid w:val="00556650"/>
    <w:rsid w:val="00556C46"/>
    <w:rsid w:val="00556E94"/>
    <w:rsid w:val="005616A0"/>
    <w:rsid w:val="00562AA4"/>
    <w:rsid w:val="005634F3"/>
    <w:rsid w:val="00563F93"/>
    <w:rsid w:val="005644F4"/>
    <w:rsid w:val="00565A65"/>
    <w:rsid w:val="00566B22"/>
    <w:rsid w:val="00567369"/>
    <w:rsid w:val="00567B09"/>
    <w:rsid w:val="00567C66"/>
    <w:rsid w:val="00570119"/>
    <w:rsid w:val="00570632"/>
    <w:rsid w:val="00571290"/>
    <w:rsid w:val="00572591"/>
    <w:rsid w:val="0057344C"/>
    <w:rsid w:val="00574204"/>
    <w:rsid w:val="0057504B"/>
    <w:rsid w:val="00575FA5"/>
    <w:rsid w:val="00576E63"/>
    <w:rsid w:val="00577507"/>
    <w:rsid w:val="005777DF"/>
    <w:rsid w:val="00580DE5"/>
    <w:rsid w:val="005815E5"/>
    <w:rsid w:val="005818CF"/>
    <w:rsid w:val="00581F9A"/>
    <w:rsid w:val="005827D0"/>
    <w:rsid w:val="0058423F"/>
    <w:rsid w:val="00584462"/>
    <w:rsid w:val="005844DD"/>
    <w:rsid w:val="00585043"/>
    <w:rsid w:val="00585F5A"/>
    <w:rsid w:val="0058696A"/>
    <w:rsid w:val="00586B1F"/>
    <w:rsid w:val="00586CC9"/>
    <w:rsid w:val="005872FF"/>
    <w:rsid w:val="00587DB4"/>
    <w:rsid w:val="0059027B"/>
    <w:rsid w:val="0059036B"/>
    <w:rsid w:val="0059165A"/>
    <w:rsid w:val="00591A87"/>
    <w:rsid w:val="00592E9C"/>
    <w:rsid w:val="00593BDB"/>
    <w:rsid w:val="00594084"/>
    <w:rsid w:val="00594359"/>
    <w:rsid w:val="00594927"/>
    <w:rsid w:val="00595BB7"/>
    <w:rsid w:val="0059665D"/>
    <w:rsid w:val="00597003"/>
    <w:rsid w:val="00597B23"/>
    <w:rsid w:val="005A03D7"/>
    <w:rsid w:val="005A0745"/>
    <w:rsid w:val="005A0B99"/>
    <w:rsid w:val="005A2B94"/>
    <w:rsid w:val="005A3251"/>
    <w:rsid w:val="005A35E1"/>
    <w:rsid w:val="005A3D0F"/>
    <w:rsid w:val="005A4907"/>
    <w:rsid w:val="005A6CCA"/>
    <w:rsid w:val="005B0E81"/>
    <w:rsid w:val="005B17BD"/>
    <w:rsid w:val="005B3907"/>
    <w:rsid w:val="005B4B36"/>
    <w:rsid w:val="005B56BB"/>
    <w:rsid w:val="005C0247"/>
    <w:rsid w:val="005C17E5"/>
    <w:rsid w:val="005C27EC"/>
    <w:rsid w:val="005C2927"/>
    <w:rsid w:val="005C2D2F"/>
    <w:rsid w:val="005C327F"/>
    <w:rsid w:val="005C3585"/>
    <w:rsid w:val="005C4437"/>
    <w:rsid w:val="005C5A01"/>
    <w:rsid w:val="005D0BDA"/>
    <w:rsid w:val="005D1760"/>
    <w:rsid w:val="005D2878"/>
    <w:rsid w:val="005D2944"/>
    <w:rsid w:val="005D4E52"/>
    <w:rsid w:val="005D55A5"/>
    <w:rsid w:val="005D5E8E"/>
    <w:rsid w:val="005D616E"/>
    <w:rsid w:val="005D6A98"/>
    <w:rsid w:val="005D6B1E"/>
    <w:rsid w:val="005D7FFE"/>
    <w:rsid w:val="005E0C54"/>
    <w:rsid w:val="005E1AFB"/>
    <w:rsid w:val="005E2935"/>
    <w:rsid w:val="005E4645"/>
    <w:rsid w:val="005E475F"/>
    <w:rsid w:val="005E493D"/>
    <w:rsid w:val="005E5021"/>
    <w:rsid w:val="005E5BCD"/>
    <w:rsid w:val="005E6B21"/>
    <w:rsid w:val="005E78EA"/>
    <w:rsid w:val="005F036F"/>
    <w:rsid w:val="005F1AEC"/>
    <w:rsid w:val="005F2144"/>
    <w:rsid w:val="005F3AEE"/>
    <w:rsid w:val="005F42BC"/>
    <w:rsid w:val="005F593D"/>
    <w:rsid w:val="005F5D43"/>
    <w:rsid w:val="005F6130"/>
    <w:rsid w:val="005F7168"/>
    <w:rsid w:val="006008A4"/>
    <w:rsid w:val="006021C0"/>
    <w:rsid w:val="006030D8"/>
    <w:rsid w:val="00604F61"/>
    <w:rsid w:val="0060616D"/>
    <w:rsid w:val="0060648B"/>
    <w:rsid w:val="00606519"/>
    <w:rsid w:val="00606598"/>
    <w:rsid w:val="006065EE"/>
    <w:rsid w:val="00611405"/>
    <w:rsid w:val="00611792"/>
    <w:rsid w:val="00611AB2"/>
    <w:rsid w:val="00611CF2"/>
    <w:rsid w:val="006120AE"/>
    <w:rsid w:val="0061269E"/>
    <w:rsid w:val="006128BF"/>
    <w:rsid w:val="00612902"/>
    <w:rsid w:val="00613E04"/>
    <w:rsid w:val="00614FC4"/>
    <w:rsid w:val="006150D3"/>
    <w:rsid w:val="00615A46"/>
    <w:rsid w:val="00616175"/>
    <w:rsid w:val="0061619D"/>
    <w:rsid w:val="006166F3"/>
    <w:rsid w:val="00620D05"/>
    <w:rsid w:val="0062112C"/>
    <w:rsid w:val="006215B4"/>
    <w:rsid w:val="006217C7"/>
    <w:rsid w:val="006230F3"/>
    <w:rsid w:val="006234AA"/>
    <w:rsid w:val="006235F3"/>
    <w:rsid w:val="00624215"/>
    <w:rsid w:val="00625207"/>
    <w:rsid w:val="00625E5D"/>
    <w:rsid w:val="00626DB1"/>
    <w:rsid w:val="0062780E"/>
    <w:rsid w:val="00627C97"/>
    <w:rsid w:val="00627D0E"/>
    <w:rsid w:val="00630465"/>
    <w:rsid w:val="00632503"/>
    <w:rsid w:val="00632A18"/>
    <w:rsid w:val="006335B6"/>
    <w:rsid w:val="0063378E"/>
    <w:rsid w:val="00633D4B"/>
    <w:rsid w:val="00634EA2"/>
    <w:rsid w:val="006362C2"/>
    <w:rsid w:val="006362F7"/>
    <w:rsid w:val="00640458"/>
    <w:rsid w:val="006404BF"/>
    <w:rsid w:val="00640E38"/>
    <w:rsid w:val="00641C5A"/>
    <w:rsid w:val="00641D3C"/>
    <w:rsid w:val="00641D98"/>
    <w:rsid w:val="006436A2"/>
    <w:rsid w:val="0064381D"/>
    <w:rsid w:val="00643DC2"/>
    <w:rsid w:val="00643F6A"/>
    <w:rsid w:val="00643FAA"/>
    <w:rsid w:val="0064410D"/>
    <w:rsid w:val="006451FD"/>
    <w:rsid w:val="00645A93"/>
    <w:rsid w:val="00645F5C"/>
    <w:rsid w:val="0065043A"/>
    <w:rsid w:val="00650B0B"/>
    <w:rsid w:val="00650B79"/>
    <w:rsid w:val="00651BF2"/>
    <w:rsid w:val="006521DB"/>
    <w:rsid w:val="00652C4D"/>
    <w:rsid w:val="006543FB"/>
    <w:rsid w:val="006545BF"/>
    <w:rsid w:val="00654A88"/>
    <w:rsid w:val="00654E3E"/>
    <w:rsid w:val="0065580B"/>
    <w:rsid w:val="006571E8"/>
    <w:rsid w:val="00660B0B"/>
    <w:rsid w:val="006616EF"/>
    <w:rsid w:val="00662FC2"/>
    <w:rsid w:val="006637A8"/>
    <w:rsid w:val="006638F9"/>
    <w:rsid w:val="00665BB3"/>
    <w:rsid w:val="00667BF3"/>
    <w:rsid w:val="00667E3B"/>
    <w:rsid w:val="00670D7B"/>
    <w:rsid w:val="0067161F"/>
    <w:rsid w:val="00671ABB"/>
    <w:rsid w:val="00671C00"/>
    <w:rsid w:val="00671C37"/>
    <w:rsid w:val="00674404"/>
    <w:rsid w:val="006749D8"/>
    <w:rsid w:val="0067503D"/>
    <w:rsid w:val="00675B2D"/>
    <w:rsid w:val="006761E2"/>
    <w:rsid w:val="00676A37"/>
    <w:rsid w:val="00676CF0"/>
    <w:rsid w:val="006773AD"/>
    <w:rsid w:val="00677F07"/>
    <w:rsid w:val="006801E7"/>
    <w:rsid w:val="00680566"/>
    <w:rsid w:val="00680684"/>
    <w:rsid w:val="00680F2D"/>
    <w:rsid w:val="00681566"/>
    <w:rsid w:val="00682F29"/>
    <w:rsid w:val="006841D6"/>
    <w:rsid w:val="006844C1"/>
    <w:rsid w:val="00684DF8"/>
    <w:rsid w:val="00686F9D"/>
    <w:rsid w:val="00690B5A"/>
    <w:rsid w:val="00691A42"/>
    <w:rsid w:val="00691A44"/>
    <w:rsid w:val="00692C29"/>
    <w:rsid w:val="0069320D"/>
    <w:rsid w:val="00694BEE"/>
    <w:rsid w:val="0069511A"/>
    <w:rsid w:val="00695B06"/>
    <w:rsid w:val="006969E7"/>
    <w:rsid w:val="00696F2E"/>
    <w:rsid w:val="00697474"/>
    <w:rsid w:val="00697642"/>
    <w:rsid w:val="00697659"/>
    <w:rsid w:val="006A0F33"/>
    <w:rsid w:val="006A1931"/>
    <w:rsid w:val="006A1C50"/>
    <w:rsid w:val="006A401C"/>
    <w:rsid w:val="006A4E0E"/>
    <w:rsid w:val="006A54C8"/>
    <w:rsid w:val="006A6901"/>
    <w:rsid w:val="006A6F0F"/>
    <w:rsid w:val="006B0D09"/>
    <w:rsid w:val="006B0EC2"/>
    <w:rsid w:val="006B2524"/>
    <w:rsid w:val="006B25BF"/>
    <w:rsid w:val="006B26E5"/>
    <w:rsid w:val="006B299A"/>
    <w:rsid w:val="006B4C22"/>
    <w:rsid w:val="006B5A1C"/>
    <w:rsid w:val="006B5D81"/>
    <w:rsid w:val="006B6F0F"/>
    <w:rsid w:val="006B6F38"/>
    <w:rsid w:val="006C0638"/>
    <w:rsid w:val="006C2684"/>
    <w:rsid w:val="006C295C"/>
    <w:rsid w:val="006C3C87"/>
    <w:rsid w:val="006C42DF"/>
    <w:rsid w:val="006C474C"/>
    <w:rsid w:val="006C4F1A"/>
    <w:rsid w:val="006C6009"/>
    <w:rsid w:val="006D1117"/>
    <w:rsid w:val="006D1E2F"/>
    <w:rsid w:val="006D1F01"/>
    <w:rsid w:val="006D2874"/>
    <w:rsid w:val="006D4C88"/>
    <w:rsid w:val="006D5224"/>
    <w:rsid w:val="006D6B02"/>
    <w:rsid w:val="006E1302"/>
    <w:rsid w:val="006E24F3"/>
    <w:rsid w:val="006E375E"/>
    <w:rsid w:val="006E465B"/>
    <w:rsid w:val="006E5F7B"/>
    <w:rsid w:val="006E688E"/>
    <w:rsid w:val="006E6A54"/>
    <w:rsid w:val="006E709E"/>
    <w:rsid w:val="006F0709"/>
    <w:rsid w:val="006F204D"/>
    <w:rsid w:val="006F2425"/>
    <w:rsid w:val="006F25A5"/>
    <w:rsid w:val="006F4315"/>
    <w:rsid w:val="006F5254"/>
    <w:rsid w:val="006F57B1"/>
    <w:rsid w:val="006F6219"/>
    <w:rsid w:val="00700257"/>
    <w:rsid w:val="00700E10"/>
    <w:rsid w:val="00701541"/>
    <w:rsid w:val="007025D7"/>
    <w:rsid w:val="00702EFB"/>
    <w:rsid w:val="00703AB5"/>
    <w:rsid w:val="00703BA7"/>
    <w:rsid w:val="00704214"/>
    <w:rsid w:val="0070423C"/>
    <w:rsid w:val="0070444F"/>
    <w:rsid w:val="00705CF8"/>
    <w:rsid w:val="00706C9E"/>
    <w:rsid w:val="00711912"/>
    <w:rsid w:val="00712405"/>
    <w:rsid w:val="0071278D"/>
    <w:rsid w:val="00712D8F"/>
    <w:rsid w:val="007133E4"/>
    <w:rsid w:val="00713F41"/>
    <w:rsid w:val="00714620"/>
    <w:rsid w:val="0071484C"/>
    <w:rsid w:val="00715409"/>
    <w:rsid w:val="00715CC0"/>
    <w:rsid w:val="00717845"/>
    <w:rsid w:val="007179CD"/>
    <w:rsid w:val="0072015D"/>
    <w:rsid w:val="00720250"/>
    <w:rsid w:val="00720C97"/>
    <w:rsid w:val="00720D59"/>
    <w:rsid w:val="00721195"/>
    <w:rsid w:val="00721F74"/>
    <w:rsid w:val="0072291E"/>
    <w:rsid w:val="00722A88"/>
    <w:rsid w:val="00723219"/>
    <w:rsid w:val="00723270"/>
    <w:rsid w:val="007238D7"/>
    <w:rsid w:val="00723A41"/>
    <w:rsid w:val="00723CAC"/>
    <w:rsid w:val="00724544"/>
    <w:rsid w:val="00724950"/>
    <w:rsid w:val="00724AEC"/>
    <w:rsid w:val="00724DB8"/>
    <w:rsid w:val="00724F12"/>
    <w:rsid w:val="0072592E"/>
    <w:rsid w:val="00725E4F"/>
    <w:rsid w:val="00726CF0"/>
    <w:rsid w:val="00726E27"/>
    <w:rsid w:val="00726EC6"/>
    <w:rsid w:val="00727B3F"/>
    <w:rsid w:val="00727D81"/>
    <w:rsid w:val="00730D2E"/>
    <w:rsid w:val="00731DBB"/>
    <w:rsid w:val="00732458"/>
    <w:rsid w:val="0073279F"/>
    <w:rsid w:val="00732DF4"/>
    <w:rsid w:val="00733E76"/>
    <w:rsid w:val="00733EEB"/>
    <w:rsid w:val="0073404F"/>
    <w:rsid w:val="00734404"/>
    <w:rsid w:val="00735223"/>
    <w:rsid w:val="0073585E"/>
    <w:rsid w:val="007370CB"/>
    <w:rsid w:val="007403D6"/>
    <w:rsid w:val="00742FB8"/>
    <w:rsid w:val="00743040"/>
    <w:rsid w:val="00744B1C"/>
    <w:rsid w:val="007454C3"/>
    <w:rsid w:val="00746CCA"/>
    <w:rsid w:val="00747032"/>
    <w:rsid w:val="0074774E"/>
    <w:rsid w:val="00747A44"/>
    <w:rsid w:val="00747C71"/>
    <w:rsid w:val="0075042B"/>
    <w:rsid w:val="00751160"/>
    <w:rsid w:val="00751330"/>
    <w:rsid w:val="0075156C"/>
    <w:rsid w:val="00751574"/>
    <w:rsid w:val="00751630"/>
    <w:rsid w:val="0075238B"/>
    <w:rsid w:val="00752EEE"/>
    <w:rsid w:val="00754436"/>
    <w:rsid w:val="0075490D"/>
    <w:rsid w:val="00754E50"/>
    <w:rsid w:val="0075512B"/>
    <w:rsid w:val="0075520F"/>
    <w:rsid w:val="0075583E"/>
    <w:rsid w:val="00756036"/>
    <w:rsid w:val="0075730C"/>
    <w:rsid w:val="0076013F"/>
    <w:rsid w:val="00760EC7"/>
    <w:rsid w:val="00760F09"/>
    <w:rsid w:val="007613CC"/>
    <w:rsid w:val="0076164F"/>
    <w:rsid w:val="00761C6C"/>
    <w:rsid w:val="00762387"/>
    <w:rsid w:val="0076285F"/>
    <w:rsid w:val="007629DF"/>
    <w:rsid w:val="00763BBE"/>
    <w:rsid w:val="00763BDD"/>
    <w:rsid w:val="00763EE0"/>
    <w:rsid w:val="007641BD"/>
    <w:rsid w:val="00764B41"/>
    <w:rsid w:val="00764FFF"/>
    <w:rsid w:val="00765791"/>
    <w:rsid w:val="00766526"/>
    <w:rsid w:val="00766807"/>
    <w:rsid w:val="00766E37"/>
    <w:rsid w:val="00767132"/>
    <w:rsid w:val="0076786D"/>
    <w:rsid w:val="00767F69"/>
    <w:rsid w:val="00770D7B"/>
    <w:rsid w:val="0077229C"/>
    <w:rsid w:val="007728A1"/>
    <w:rsid w:val="0077322A"/>
    <w:rsid w:val="0077358B"/>
    <w:rsid w:val="0077419E"/>
    <w:rsid w:val="00776801"/>
    <w:rsid w:val="00777DDD"/>
    <w:rsid w:val="00780557"/>
    <w:rsid w:val="00780817"/>
    <w:rsid w:val="007809A9"/>
    <w:rsid w:val="00780E5A"/>
    <w:rsid w:val="00781A54"/>
    <w:rsid w:val="0078251D"/>
    <w:rsid w:val="00782DA0"/>
    <w:rsid w:val="00783146"/>
    <w:rsid w:val="007840DC"/>
    <w:rsid w:val="00786198"/>
    <w:rsid w:val="00791F88"/>
    <w:rsid w:val="00792181"/>
    <w:rsid w:val="00792344"/>
    <w:rsid w:val="0079395C"/>
    <w:rsid w:val="007948A5"/>
    <w:rsid w:val="00794AC9"/>
    <w:rsid w:val="00795C56"/>
    <w:rsid w:val="00795D92"/>
    <w:rsid w:val="00795ED6"/>
    <w:rsid w:val="007A0383"/>
    <w:rsid w:val="007A065B"/>
    <w:rsid w:val="007A1C08"/>
    <w:rsid w:val="007A2A4A"/>
    <w:rsid w:val="007A3D08"/>
    <w:rsid w:val="007A3DBE"/>
    <w:rsid w:val="007A438B"/>
    <w:rsid w:val="007A51EF"/>
    <w:rsid w:val="007A5A95"/>
    <w:rsid w:val="007A5C33"/>
    <w:rsid w:val="007A7509"/>
    <w:rsid w:val="007A75AE"/>
    <w:rsid w:val="007B0862"/>
    <w:rsid w:val="007B11A7"/>
    <w:rsid w:val="007B1765"/>
    <w:rsid w:val="007B19F4"/>
    <w:rsid w:val="007B2402"/>
    <w:rsid w:val="007B38C5"/>
    <w:rsid w:val="007B415B"/>
    <w:rsid w:val="007B44A7"/>
    <w:rsid w:val="007B5358"/>
    <w:rsid w:val="007B6497"/>
    <w:rsid w:val="007B74AA"/>
    <w:rsid w:val="007B7B9F"/>
    <w:rsid w:val="007B7C03"/>
    <w:rsid w:val="007C1E2D"/>
    <w:rsid w:val="007C26E9"/>
    <w:rsid w:val="007C47BB"/>
    <w:rsid w:val="007C5834"/>
    <w:rsid w:val="007C687F"/>
    <w:rsid w:val="007D13A2"/>
    <w:rsid w:val="007D1D8F"/>
    <w:rsid w:val="007D215F"/>
    <w:rsid w:val="007D266B"/>
    <w:rsid w:val="007D2A36"/>
    <w:rsid w:val="007D3357"/>
    <w:rsid w:val="007D34FF"/>
    <w:rsid w:val="007D350D"/>
    <w:rsid w:val="007D42ED"/>
    <w:rsid w:val="007D5379"/>
    <w:rsid w:val="007D53B1"/>
    <w:rsid w:val="007D53DA"/>
    <w:rsid w:val="007D5D9A"/>
    <w:rsid w:val="007D63D1"/>
    <w:rsid w:val="007E242B"/>
    <w:rsid w:val="007E25A9"/>
    <w:rsid w:val="007E3935"/>
    <w:rsid w:val="007E5140"/>
    <w:rsid w:val="007E60E0"/>
    <w:rsid w:val="007E6374"/>
    <w:rsid w:val="007E6824"/>
    <w:rsid w:val="007E68BC"/>
    <w:rsid w:val="007E6C91"/>
    <w:rsid w:val="007E7531"/>
    <w:rsid w:val="007E7E08"/>
    <w:rsid w:val="007F04F5"/>
    <w:rsid w:val="007F1188"/>
    <w:rsid w:val="007F17C0"/>
    <w:rsid w:val="007F1E10"/>
    <w:rsid w:val="007F2F1C"/>
    <w:rsid w:val="007F3045"/>
    <w:rsid w:val="007F3071"/>
    <w:rsid w:val="007F3B04"/>
    <w:rsid w:val="007F3B17"/>
    <w:rsid w:val="007F41F5"/>
    <w:rsid w:val="007F4A7B"/>
    <w:rsid w:val="007F51DF"/>
    <w:rsid w:val="007F5F4D"/>
    <w:rsid w:val="007F6279"/>
    <w:rsid w:val="007F7EF9"/>
    <w:rsid w:val="0080136F"/>
    <w:rsid w:val="008015BB"/>
    <w:rsid w:val="008016F3"/>
    <w:rsid w:val="00801D4E"/>
    <w:rsid w:val="008022C0"/>
    <w:rsid w:val="00802BD0"/>
    <w:rsid w:val="00803220"/>
    <w:rsid w:val="008040A2"/>
    <w:rsid w:val="0080467D"/>
    <w:rsid w:val="00805989"/>
    <w:rsid w:val="00805FAD"/>
    <w:rsid w:val="0081274F"/>
    <w:rsid w:val="00812A79"/>
    <w:rsid w:val="00812FA9"/>
    <w:rsid w:val="008133B7"/>
    <w:rsid w:val="00813D55"/>
    <w:rsid w:val="008143A8"/>
    <w:rsid w:val="00815B0E"/>
    <w:rsid w:val="00815CCD"/>
    <w:rsid w:val="00815F69"/>
    <w:rsid w:val="00816158"/>
    <w:rsid w:val="008216F3"/>
    <w:rsid w:val="00821B13"/>
    <w:rsid w:val="00822885"/>
    <w:rsid w:val="00823C71"/>
    <w:rsid w:val="008243E5"/>
    <w:rsid w:val="0082519D"/>
    <w:rsid w:val="00825225"/>
    <w:rsid w:val="00826D85"/>
    <w:rsid w:val="008273CE"/>
    <w:rsid w:val="008309D9"/>
    <w:rsid w:val="008309E4"/>
    <w:rsid w:val="008311CF"/>
    <w:rsid w:val="00831277"/>
    <w:rsid w:val="008315D6"/>
    <w:rsid w:val="0083219A"/>
    <w:rsid w:val="008338CF"/>
    <w:rsid w:val="00833D48"/>
    <w:rsid w:val="008340A8"/>
    <w:rsid w:val="008346B9"/>
    <w:rsid w:val="00834DEA"/>
    <w:rsid w:val="008354FC"/>
    <w:rsid w:val="00835915"/>
    <w:rsid w:val="0083621C"/>
    <w:rsid w:val="00836ACC"/>
    <w:rsid w:val="00836F0D"/>
    <w:rsid w:val="0083703F"/>
    <w:rsid w:val="008372CE"/>
    <w:rsid w:val="008409D6"/>
    <w:rsid w:val="00840E9E"/>
    <w:rsid w:val="00841B99"/>
    <w:rsid w:val="00842301"/>
    <w:rsid w:val="0084245D"/>
    <w:rsid w:val="00843EFF"/>
    <w:rsid w:val="008441C0"/>
    <w:rsid w:val="00844A4A"/>
    <w:rsid w:val="00845A56"/>
    <w:rsid w:val="008470CF"/>
    <w:rsid w:val="00847788"/>
    <w:rsid w:val="00847CB9"/>
    <w:rsid w:val="00847F41"/>
    <w:rsid w:val="00850BCD"/>
    <w:rsid w:val="0085117C"/>
    <w:rsid w:val="008516B4"/>
    <w:rsid w:val="008517D7"/>
    <w:rsid w:val="008519ED"/>
    <w:rsid w:val="00851C74"/>
    <w:rsid w:val="008520CF"/>
    <w:rsid w:val="00852143"/>
    <w:rsid w:val="008528AD"/>
    <w:rsid w:val="00853002"/>
    <w:rsid w:val="00854D5E"/>
    <w:rsid w:val="00855087"/>
    <w:rsid w:val="00856233"/>
    <w:rsid w:val="008574D0"/>
    <w:rsid w:val="008578BC"/>
    <w:rsid w:val="00857F09"/>
    <w:rsid w:val="0086019E"/>
    <w:rsid w:val="0086199D"/>
    <w:rsid w:val="0086295D"/>
    <w:rsid w:val="008632CD"/>
    <w:rsid w:val="0086582F"/>
    <w:rsid w:val="00865A26"/>
    <w:rsid w:val="0086740E"/>
    <w:rsid w:val="0087164E"/>
    <w:rsid w:val="00871AA5"/>
    <w:rsid w:val="00872114"/>
    <w:rsid w:val="0087261F"/>
    <w:rsid w:val="008728ED"/>
    <w:rsid w:val="008733DF"/>
    <w:rsid w:val="008738EC"/>
    <w:rsid w:val="00875014"/>
    <w:rsid w:val="0087523E"/>
    <w:rsid w:val="00875316"/>
    <w:rsid w:val="0087610F"/>
    <w:rsid w:val="008766F0"/>
    <w:rsid w:val="00877ACE"/>
    <w:rsid w:val="008810B5"/>
    <w:rsid w:val="008825CB"/>
    <w:rsid w:val="00883A7F"/>
    <w:rsid w:val="00884E7F"/>
    <w:rsid w:val="00885131"/>
    <w:rsid w:val="0088528E"/>
    <w:rsid w:val="00885C6C"/>
    <w:rsid w:val="008900BC"/>
    <w:rsid w:val="008908B4"/>
    <w:rsid w:val="00892490"/>
    <w:rsid w:val="00892BF0"/>
    <w:rsid w:val="0089489D"/>
    <w:rsid w:val="00895446"/>
    <w:rsid w:val="00895C51"/>
    <w:rsid w:val="008969C8"/>
    <w:rsid w:val="00896B5A"/>
    <w:rsid w:val="00896E19"/>
    <w:rsid w:val="008A02EB"/>
    <w:rsid w:val="008A0DB9"/>
    <w:rsid w:val="008A2CF5"/>
    <w:rsid w:val="008A3840"/>
    <w:rsid w:val="008A3F1A"/>
    <w:rsid w:val="008A4355"/>
    <w:rsid w:val="008A45CE"/>
    <w:rsid w:val="008A486B"/>
    <w:rsid w:val="008A49F8"/>
    <w:rsid w:val="008A6C1F"/>
    <w:rsid w:val="008B0C7D"/>
    <w:rsid w:val="008B0F31"/>
    <w:rsid w:val="008B168A"/>
    <w:rsid w:val="008B336F"/>
    <w:rsid w:val="008B376C"/>
    <w:rsid w:val="008B418F"/>
    <w:rsid w:val="008B44FE"/>
    <w:rsid w:val="008B6884"/>
    <w:rsid w:val="008B6CA2"/>
    <w:rsid w:val="008B767F"/>
    <w:rsid w:val="008B7ADE"/>
    <w:rsid w:val="008C0A52"/>
    <w:rsid w:val="008C2A8F"/>
    <w:rsid w:val="008C2CD0"/>
    <w:rsid w:val="008C2DE2"/>
    <w:rsid w:val="008C32BC"/>
    <w:rsid w:val="008C3D08"/>
    <w:rsid w:val="008C404C"/>
    <w:rsid w:val="008C5952"/>
    <w:rsid w:val="008C5AF1"/>
    <w:rsid w:val="008C7273"/>
    <w:rsid w:val="008C734B"/>
    <w:rsid w:val="008C7629"/>
    <w:rsid w:val="008D09D1"/>
    <w:rsid w:val="008D0C2E"/>
    <w:rsid w:val="008D1072"/>
    <w:rsid w:val="008D16EE"/>
    <w:rsid w:val="008D186D"/>
    <w:rsid w:val="008D2054"/>
    <w:rsid w:val="008D315F"/>
    <w:rsid w:val="008D3C5D"/>
    <w:rsid w:val="008D558F"/>
    <w:rsid w:val="008D5CCD"/>
    <w:rsid w:val="008D641B"/>
    <w:rsid w:val="008D680B"/>
    <w:rsid w:val="008D6A21"/>
    <w:rsid w:val="008D786D"/>
    <w:rsid w:val="008E04B1"/>
    <w:rsid w:val="008E1F2C"/>
    <w:rsid w:val="008E2784"/>
    <w:rsid w:val="008E27A2"/>
    <w:rsid w:val="008E3E8F"/>
    <w:rsid w:val="008E4139"/>
    <w:rsid w:val="008E4DE2"/>
    <w:rsid w:val="008E4F28"/>
    <w:rsid w:val="008E5175"/>
    <w:rsid w:val="008E5212"/>
    <w:rsid w:val="008E5B3F"/>
    <w:rsid w:val="008E5ECA"/>
    <w:rsid w:val="008E66C9"/>
    <w:rsid w:val="008E69EA"/>
    <w:rsid w:val="008E7017"/>
    <w:rsid w:val="008E7107"/>
    <w:rsid w:val="008E711E"/>
    <w:rsid w:val="008E7151"/>
    <w:rsid w:val="008E7662"/>
    <w:rsid w:val="008E777A"/>
    <w:rsid w:val="008E7E84"/>
    <w:rsid w:val="008F1527"/>
    <w:rsid w:val="008F1CD9"/>
    <w:rsid w:val="008F2A5E"/>
    <w:rsid w:val="008F3B71"/>
    <w:rsid w:val="008F3DD9"/>
    <w:rsid w:val="008F467F"/>
    <w:rsid w:val="008F511B"/>
    <w:rsid w:val="008F5719"/>
    <w:rsid w:val="008F5741"/>
    <w:rsid w:val="00900747"/>
    <w:rsid w:val="009018CF"/>
    <w:rsid w:val="00903B08"/>
    <w:rsid w:val="0090621F"/>
    <w:rsid w:val="00906559"/>
    <w:rsid w:val="00907C2C"/>
    <w:rsid w:val="00907FDB"/>
    <w:rsid w:val="00910B70"/>
    <w:rsid w:val="009114C5"/>
    <w:rsid w:val="009117D5"/>
    <w:rsid w:val="00911F16"/>
    <w:rsid w:val="0091280D"/>
    <w:rsid w:val="00912EB6"/>
    <w:rsid w:val="0091332F"/>
    <w:rsid w:val="0091361D"/>
    <w:rsid w:val="00913D69"/>
    <w:rsid w:val="00916F2F"/>
    <w:rsid w:val="00917351"/>
    <w:rsid w:val="00917749"/>
    <w:rsid w:val="0092069C"/>
    <w:rsid w:val="0092183A"/>
    <w:rsid w:val="00922522"/>
    <w:rsid w:val="00922DA0"/>
    <w:rsid w:val="00923483"/>
    <w:rsid w:val="00923563"/>
    <w:rsid w:val="00923E80"/>
    <w:rsid w:val="00930566"/>
    <w:rsid w:val="009307BD"/>
    <w:rsid w:val="00931FFF"/>
    <w:rsid w:val="00932E59"/>
    <w:rsid w:val="009331D8"/>
    <w:rsid w:val="009334A3"/>
    <w:rsid w:val="0093388E"/>
    <w:rsid w:val="00934013"/>
    <w:rsid w:val="0093441B"/>
    <w:rsid w:val="009349CC"/>
    <w:rsid w:val="00934A88"/>
    <w:rsid w:val="00934BE7"/>
    <w:rsid w:val="0093523A"/>
    <w:rsid w:val="0093626D"/>
    <w:rsid w:val="00937346"/>
    <w:rsid w:val="00940788"/>
    <w:rsid w:val="00940B57"/>
    <w:rsid w:val="00940C7D"/>
    <w:rsid w:val="00941007"/>
    <w:rsid w:val="00941194"/>
    <w:rsid w:val="009429B5"/>
    <w:rsid w:val="00942B09"/>
    <w:rsid w:val="00942D1C"/>
    <w:rsid w:val="00943E11"/>
    <w:rsid w:val="0094413B"/>
    <w:rsid w:val="00944172"/>
    <w:rsid w:val="009441F2"/>
    <w:rsid w:val="0094450E"/>
    <w:rsid w:val="00944B59"/>
    <w:rsid w:val="0094506A"/>
    <w:rsid w:val="00945767"/>
    <w:rsid w:val="00947A22"/>
    <w:rsid w:val="0095056E"/>
    <w:rsid w:val="00950DAA"/>
    <w:rsid w:val="00951806"/>
    <w:rsid w:val="00951A02"/>
    <w:rsid w:val="00951CD7"/>
    <w:rsid w:val="00951E6F"/>
    <w:rsid w:val="009524EA"/>
    <w:rsid w:val="00952732"/>
    <w:rsid w:val="009531D5"/>
    <w:rsid w:val="009560BD"/>
    <w:rsid w:val="00956480"/>
    <w:rsid w:val="00956635"/>
    <w:rsid w:val="00957D1A"/>
    <w:rsid w:val="00961645"/>
    <w:rsid w:val="009623E6"/>
    <w:rsid w:val="00962407"/>
    <w:rsid w:val="00962F43"/>
    <w:rsid w:val="00964535"/>
    <w:rsid w:val="009647E8"/>
    <w:rsid w:val="00966213"/>
    <w:rsid w:val="00970A93"/>
    <w:rsid w:val="00970B2C"/>
    <w:rsid w:val="00970DAC"/>
    <w:rsid w:val="00971806"/>
    <w:rsid w:val="00971865"/>
    <w:rsid w:val="00971CD5"/>
    <w:rsid w:val="0097327F"/>
    <w:rsid w:val="00973D96"/>
    <w:rsid w:val="009747AC"/>
    <w:rsid w:val="009747F6"/>
    <w:rsid w:val="009747FA"/>
    <w:rsid w:val="00974C9E"/>
    <w:rsid w:val="00975B57"/>
    <w:rsid w:val="009763DB"/>
    <w:rsid w:val="009806CF"/>
    <w:rsid w:val="00984616"/>
    <w:rsid w:val="00987825"/>
    <w:rsid w:val="00987C1B"/>
    <w:rsid w:val="0099073A"/>
    <w:rsid w:val="009907E2"/>
    <w:rsid w:val="00990BB2"/>
    <w:rsid w:val="009919FB"/>
    <w:rsid w:val="00992675"/>
    <w:rsid w:val="00993581"/>
    <w:rsid w:val="00994490"/>
    <w:rsid w:val="00994EEB"/>
    <w:rsid w:val="00995E30"/>
    <w:rsid w:val="00995E46"/>
    <w:rsid w:val="00997E37"/>
    <w:rsid w:val="00997E77"/>
    <w:rsid w:val="009A08ED"/>
    <w:rsid w:val="009A09ED"/>
    <w:rsid w:val="009A0DBF"/>
    <w:rsid w:val="009A3596"/>
    <w:rsid w:val="009A3780"/>
    <w:rsid w:val="009A3F4E"/>
    <w:rsid w:val="009A43A3"/>
    <w:rsid w:val="009A5795"/>
    <w:rsid w:val="009A5FF8"/>
    <w:rsid w:val="009A60AB"/>
    <w:rsid w:val="009A6143"/>
    <w:rsid w:val="009A74D6"/>
    <w:rsid w:val="009A751F"/>
    <w:rsid w:val="009A7D54"/>
    <w:rsid w:val="009B0E31"/>
    <w:rsid w:val="009B13A0"/>
    <w:rsid w:val="009B2BD0"/>
    <w:rsid w:val="009B4F79"/>
    <w:rsid w:val="009B53D7"/>
    <w:rsid w:val="009B679F"/>
    <w:rsid w:val="009B7080"/>
    <w:rsid w:val="009B76E2"/>
    <w:rsid w:val="009C0081"/>
    <w:rsid w:val="009C0BA5"/>
    <w:rsid w:val="009C0F51"/>
    <w:rsid w:val="009C1B5F"/>
    <w:rsid w:val="009C1B6E"/>
    <w:rsid w:val="009C2FC8"/>
    <w:rsid w:val="009C3198"/>
    <w:rsid w:val="009C3636"/>
    <w:rsid w:val="009C46A1"/>
    <w:rsid w:val="009C4A2A"/>
    <w:rsid w:val="009C62C9"/>
    <w:rsid w:val="009C6E34"/>
    <w:rsid w:val="009C7D0F"/>
    <w:rsid w:val="009D101E"/>
    <w:rsid w:val="009D14EA"/>
    <w:rsid w:val="009D1A00"/>
    <w:rsid w:val="009D2012"/>
    <w:rsid w:val="009D50CE"/>
    <w:rsid w:val="009D56D3"/>
    <w:rsid w:val="009D6839"/>
    <w:rsid w:val="009D6B98"/>
    <w:rsid w:val="009D6DA6"/>
    <w:rsid w:val="009D70DA"/>
    <w:rsid w:val="009D72E0"/>
    <w:rsid w:val="009D75F9"/>
    <w:rsid w:val="009D7E34"/>
    <w:rsid w:val="009E0965"/>
    <w:rsid w:val="009E13AF"/>
    <w:rsid w:val="009E1839"/>
    <w:rsid w:val="009E1B53"/>
    <w:rsid w:val="009E5BA8"/>
    <w:rsid w:val="009E687D"/>
    <w:rsid w:val="009E746C"/>
    <w:rsid w:val="009E7664"/>
    <w:rsid w:val="009E793A"/>
    <w:rsid w:val="009F073E"/>
    <w:rsid w:val="009F0AA6"/>
    <w:rsid w:val="009F1EA7"/>
    <w:rsid w:val="009F20E3"/>
    <w:rsid w:val="009F27B7"/>
    <w:rsid w:val="009F3E32"/>
    <w:rsid w:val="009F4802"/>
    <w:rsid w:val="009F4D50"/>
    <w:rsid w:val="009F5E9B"/>
    <w:rsid w:val="009F6469"/>
    <w:rsid w:val="009F6DFB"/>
    <w:rsid w:val="009F70DA"/>
    <w:rsid w:val="009F75E6"/>
    <w:rsid w:val="00A01B80"/>
    <w:rsid w:val="00A021DD"/>
    <w:rsid w:val="00A03E70"/>
    <w:rsid w:val="00A04D00"/>
    <w:rsid w:val="00A05017"/>
    <w:rsid w:val="00A050E2"/>
    <w:rsid w:val="00A05DA9"/>
    <w:rsid w:val="00A05E80"/>
    <w:rsid w:val="00A05F47"/>
    <w:rsid w:val="00A066CD"/>
    <w:rsid w:val="00A06818"/>
    <w:rsid w:val="00A11193"/>
    <w:rsid w:val="00A11322"/>
    <w:rsid w:val="00A11459"/>
    <w:rsid w:val="00A11546"/>
    <w:rsid w:val="00A11720"/>
    <w:rsid w:val="00A11951"/>
    <w:rsid w:val="00A12915"/>
    <w:rsid w:val="00A12D26"/>
    <w:rsid w:val="00A133BB"/>
    <w:rsid w:val="00A1393B"/>
    <w:rsid w:val="00A139A5"/>
    <w:rsid w:val="00A1665A"/>
    <w:rsid w:val="00A17573"/>
    <w:rsid w:val="00A20A27"/>
    <w:rsid w:val="00A20A33"/>
    <w:rsid w:val="00A20CCC"/>
    <w:rsid w:val="00A223AF"/>
    <w:rsid w:val="00A23001"/>
    <w:rsid w:val="00A231D1"/>
    <w:rsid w:val="00A2327D"/>
    <w:rsid w:val="00A241A0"/>
    <w:rsid w:val="00A25029"/>
    <w:rsid w:val="00A25DE4"/>
    <w:rsid w:val="00A27689"/>
    <w:rsid w:val="00A31127"/>
    <w:rsid w:val="00A3127D"/>
    <w:rsid w:val="00A316EE"/>
    <w:rsid w:val="00A318BC"/>
    <w:rsid w:val="00A329F5"/>
    <w:rsid w:val="00A32A48"/>
    <w:rsid w:val="00A32BCB"/>
    <w:rsid w:val="00A331C0"/>
    <w:rsid w:val="00A333AB"/>
    <w:rsid w:val="00A33627"/>
    <w:rsid w:val="00A337E9"/>
    <w:rsid w:val="00A348FB"/>
    <w:rsid w:val="00A3519C"/>
    <w:rsid w:val="00A35B5A"/>
    <w:rsid w:val="00A35CC1"/>
    <w:rsid w:val="00A36A0B"/>
    <w:rsid w:val="00A37047"/>
    <w:rsid w:val="00A37387"/>
    <w:rsid w:val="00A375E5"/>
    <w:rsid w:val="00A41008"/>
    <w:rsid w:val="00A41579"/>
    <w:rsid w:val="00A415F8"/>
    <w:rsid w:val="00A42E59"/>
    <w:rsid w:val="00A43718"/>
    <w:rsid w:val="00A457D5"/>
    <w:rsid w:val="00A46396"/>
    <w:rsid w:val="00A46A9C"/>
    <w:rsid w:val="00A50782"/>
    <w:rsid w:val="00A50E08"/>
    <w:rsid w:val="00A52135"/>
    <w:rsid w:val="00A5343C"/>
    <w:rsid w:val="00A538C0"/>
    <w:rsid w:val="00A53E48"/>
    <w:rsid w:val="00A54946"/>
    <w:rsid w:val="00A55F7F"/>
    <w:rsid w:val="00A560E2"/>
    <w:rsid w:val="00A56AE6"/>
    <w:rsid w:val="00A572BE"/>
    <w:rsid w:val="00A572DD"/>
    <w:rsid w:val="00A65083"/>
    <w:rsid w:val="00A66099"/>
    <w:rsid w:val="00A66104"/>
    <w:rsid w:val="00A668D8"/>
    <w:rsid w:val="00A71440"/>
    <w:rsid w:val="00A7176F"/>
    <w:rsid w:val="00A71A20"/>
    <w:rsid w:val="00A71A54"/>
    <w:rsid w:val="00A71BDA"/>
    <w:rsid w:val="00A71D95"/>
    <w:rsid w:val="00A722EF"/>
    <w:rsid w:val="00A73B34"/>
    <w:rsid w:val="00A74F37"/>
    <w:rsid w:val="00A755C7"/>
    <w:rsid w:val="00A769BB"/>
    <w:rsid w:val="00A775E3"/>
    <w:rsid w:val="00A80711"/>
    <w:rsid w:val="00A81536"/>
    <w:rsid w:val="00A81D5D"/>
    <w:rsid w:val="00A826C7"/>
    <w:rsid w:val="00A82F7D"/>
    <w:rsid w:val="00A8308B"/>
    <w:rsid w:val="00A83698"/>
    <w:rsid w:val="00A84106"/>
    <w:rsid w:val="00A84483"/>
    <w:rsid w:val="00A85B20"/>
    <w:rsid w:val="00A85B86"/>
    <w:rsid w:val="00A85D3D"/>
    <w:rsid w:val="00A87167"/>
    <w:rsid w:val="00A87DDE"/>
    <w:rsid w:val="00A87E2E"/>
    <w:rsid w:val="00A91837"/>
    <w:rsid w:val="00A91B0C"/>
    <w:rsid w:val="00A925F4"/>
    <w:rsid w:val="00A95499"/>
    <w:rsid w:val="00A96199"/>
    <w:rsid w:val="00A969E6"/>
    <w:rsid w:val="00A97249"/>
    <w:rsid w:val="00A97567"/>
    <w:rsid w:val="00A97D20"/>
    <w:rsid w:val="00AA01B0"/>
    <w:rsid w:val="00AA0E5B"/>
    <w:rsid w:val="00AA1CC8"/>
    <w:rsid w:val="00AA1DC1"/>
    <w:rsid w:val="00AA1F0E"/>
    <w:rsid w:val="00AA2346"/>
    <w:rsid w:val="00AA24F0"/>
    <w:rsid w:val="00AA2C0C"/>
    <w:rsid w:val="00AA35BD"/>
    <w:rsid w:val="00AA58BE"/>
    <w:rsid w:val="00AA5F34"/>
    <w:rsid w:val="00AA6DF6"/>
    <w:rsid w:val="00AA7A75"/>
    <w:rsid w:val="00AA7C0A"/>
    <w:rsid w:val="00AB0B23"/>
    <w:rsid w:val="00AB2075"/>
    <w:rsid w:val="00AB237C"/>
    <w:rsid w:val="00AB24FA"/>
    <w:rsid w:val="00AB2682"/>
    <w:rsid w:val="00AB38D2"/>
    <w:rsid w:val="00AB38FA"/>
    <w:rsid w:val="00AB50DE"/>
    <w:rsid w:val="00AB5369"/>
    <w:rsid w:val="00AB5D59"/>
    <w:rsid w:val="00AB6B26"/>
    <w:rsid w:val="00AB6D6E"/>
    <w:rsid w:val="00AC10B9"/>
    <w:rsid w:val="00AC10F9"/>
    <w:rsid w:val="00AC1D0C"/>
    <w:rsid w:val="00AC2634"/>
    <w:rsid w:val="00AC28F0"/>
    <w:rsid w:val="00AC353C"/>
    <w:rsid w:val="00AC3B77"/>
    <w:rsid w:val="00AC4151"/>
    <w:rsid w:val="00AC4191"/>
    <w:rsid w:val="00AC43E1"/>
    <w:rsid w:val="00AC5D68"/>
    <w:rsid w:val="00AC76DA"/>
    <w:rsid w:val="00AC76E6"/>
    <w:rsid w:val="00AC7849"/>
    <w:rsid w:val="00AD01E1"/>
    <w:rsid w:val="00AD020E"/>
    <w:rsid w:val="00AD0C83"/>
    <w:rsid w:val="00AD18C2"/>
    <w:rsid w:val="00AD269C"/>
    <w:rsid w:val="00AD34B4"/>
    <w:rsid w:val="00AD371F"/>
    <w:rsid w:val="00AD39ED"/>
    <w:rsid w:val="00AD3E39"/>
    <w:rsid w:val="00AD4EDE"/>
    <w:rsid w:val="00AE06A2"/>
    <w:rsid w:val="00AE1D74"/>
    <w:rsid w:val="00AE2B0B"/>
    <w:rsid w:val="00AE3552"/>
    <w:rsid w:val="00AE3B4F"/>
    <w:rsid w:val="00AE4A7D"/>
    <w:rsid w:val="00AE4BD3"/>
    <w:rsid w:val="00AE5364"/>
    <w:rsid w:val="00AE61BC"/>
    <w:rsid w:val="00AE739A"/>
    <w:rsid w:val="00AF0B7C"/>
    <w:rsid w:val="00AF10F9"/>
    <w:rsid w:val="00AF16DC"/>
    <w:rsid w:val="00AF1BA1"/>
    <w:rsid w:val="00AF27EA"/>
    <w:rsid w:val="00AF3AF2"/>
    <w:rsid w:val="00AF478C"/>
    <w:rsid w:val="00AF4E52"/>
    <w:rsid w:val="00AF511D"/>
    <w:rsid w:val="00AF5AED"/>
    <w:rsid w:val="00AF6608"/>
    <w:rsid w:val="00AF7740"/>
    <w:rsid w:val="00B00472"/>
    <w:rsid w:val="00B004DA"/>
    <w:rsid w:val="00B00865"/>
    <w:rsid w:val="00B01374"/>
    <w:rsid w:val="00B02284"/>
    <w:rsid w:val="00B02C65"/>
    <w:rsid w:val="00B03271"/>
    <w:rsid w:val="00B04854"/>
    <w:rsid w:val="00B049B5"/>
    <w:rsid w:val="00B04D3F"/>
    <w:rsid w:val="00B061EC"/>
    <w:rsid w:val="00B0740A"/>
    <w:rsid w:val="00B07944"/>
    <w:rsid w:val="00B07B00"/>
    <w:rsid w:val="00B07BB4"/>
    <w:rsid w:val="00B1023E"/>
    <w:rsid w:val="00B10F57"/>
    <w:rsid w:val="00B11C25"/>
    <w:rsid w:val="00B12FC8"/>
    <w:rsid w:val="00B13142"/>
    <w:rsid w:val="00B13903"/>
    <w:rsid w:val="00B155AB"/>
    <w:rsid w:val="00B15876"/>
    <w:rsid w:val="00B15A2F"/>
    <w:rsid w:val="00B15E93"/>
    <w:rsid w:val="00B16976"/>
    <w:rsid w:val="00B1771C"/>
    <w:rsid w:val="00B17FF4"/>
    <w:rsid w:val="00B2065B"/>
    <w:rsid w:val="00B20842"/>
    <w:rsid w:val="00B21609"/>
    <w:rsid w:val="00B21925"/>
    <w:rsid w:val="00B22111"/>
    <w:rsid w:val="00B22884"/>
    <w:rsid w:val="00B22E3C"/>
    <w:rsid w:val="00B2304D"/>
    <w:rsid w:val="00B24095"/>
    <w:rsid w:val="00B24659"/>
    <w:rsid w:val="00B24E4D"/>
    <w:rsid w:val="00B2537A"/>
    <w:rsid w:val="00B25CA7"/>
    <w:rsid w:val="00B25CF8"/>
    <w:rsid w:val="00B306FD"/>
    <w:rsid w:val="00B3119D"/>
    <w:rsid w:val="00B324C0"/>
    <w:rsid w:val="00B325BA"/>
    <w:rsid w:val="00B337F0"/>
    <w:rsid w:val="00B33BD6"/>
    <w:rsid w:val="00B341C8"/>
    <w:rsid w:val="00B34D75"/>
    <w:rsid w:val="00B355E6"/>
    <w:rsid w:val="00B35DBB"/>
    <w:rsid w:val="00B35FDB"/>
    <w:rsid w:val="00B3607D"/>
    <w:rsid w:val="00B36B73"/>
    <w:rsid w:val="00B371EC"/>
    <w:rsid w:val="00B3726A"/>
    <w:rsid w:val="00B37532"/>
    <w:rsid w:val="00B40041"/>
    <w:rsid w:val="00B42924"/>
    <w:rsid w:val="00B42ED0"/>
    <w:rsid w:val="00B43136"/>
    <w:rsid w:val="00B43774"/>
    <w:rsid w:val="00B4396D"/>
    <w:rsid w:val="00B43D04"/>
    <w:rsid w:val="00B43D27"/>
    <w:rsid w:val="00B44967"/>
    <w:rsid w:val="00B44F45"/>
    <w:rsid w:val="00B452C5"/>
    <w:rsid w:val="00B46356"/>
    <w:rsid w:val="00B46884"/>
    <w:rsid w:val="00B50999"/>
    <w:rsid w:val="00B5141E"/>
    <w:rsid w:val="00B52CDD"/>
    <w:rsid w:val="00B557C9"/>
    <w:rsid w:val="00B55B1E"/>
    <w:rsid w:val="00B57844"/>
    <w:rsid w:val="00B6068E"/>
    <w:rsid w:val="00B60BE5"/>
    <w:rsid w:val="00B6125F"/>
    <w:rsid w:val="00B61B6E"/>
    <w:rsid w:val="00B62B5B"/>
    <w:rsid w:val="00B63279"/>
    <w:rsid w:val="00B6376E"/>
    <w:rsid w:val="00B63C9C"/>
    <w:rsid w:val="00B6562A"/>
    <w:rsid w:val="00B668C1"/>
    <w:rsid w:val="00B66BA9"/>
    <w:rsid w:val="00B67350"/>
    <w:rsid w:val="00B67ABB"/>
    <w:rsid w:val="00B70DF4"/>
    <w:rsid w:val="00B71EA2"/>
    <w:rsid w:val="00B73AFF"/>
    <w:rsid w:val="00B73D67"/>
    <w:rsid w:val="00B7496B"/>
    <w:rsid w:val="00B74E9B"/>
    <w:rsid w:val="00B75090"/>
    <w:rsid w:val="00B76724"/>
    <w:rsid w:val="00B7716F"/>
    <w:rsid w:val="00B7732F"/>
    <w:rsid w:val="00B77997"/>
    <w:rsid w:val="00B8217C"/>
    <w:rsid w:val="00B824D2"/>
    <w:rsid w:val="00B8268D"/>
    <w:rsid w:val="00B82C92"/>
    <w:rsid w:val="00B8356F"/>
    <w:rsid w:val="00B835AE"/>
    <w:rsid w:val="00B83B3E"/>
    <w:rsid w:val="00B84DA4"/>
    <w:rsid w:val="00B87988"/>
    <w:rsid w:val="00B90087"/>
    <w:rsid w:val="00B920B2"/>
    <w:rsid w:val="00B93ACE"/>
    <w:rsid w:val="00B93C96"/>
    <w:rsid w:val="00B93DD8"/>
    <w:rsid w:val="00B94740"/>
    <w:rsid w:val="00B953F9"/>
    <w:rsid w:val="00B95BD3"/>
    <w:rsid w:val="00B96319"/>
    <w:rsid w:val="00B96453"/>
    <w:rsid w:val="00B965C4"/>
    <w:rsid w:val="00B9783B"/>
    <w:rsid w:val="00B979D7"/>
    <w:rsid w:val="00BA0DCD"/>
    <w:rsid w:val="00BA12AE"/>
    <w:rsid w:val="00BA1F7C"/>
    <w:rsid w:val="00BA25E2"/>
    <w:rsid w:val="00BA2BCE"/>
    <w:rsid w:val="00BA5E3F"/>
    <w:rsid w:val="00BA794A"/>
    <w:rsid w:val="00BB1FD8"/>
    <w:rsid w:val="00BB2C97"/>
    <w:rsid w:val="00BB43CD"/>
    <w:rsid w:val="00BB4D03"/>
    <w:rsid w:val="00BB53AA"/>
    <w:rsid w:val="00BB5688"/>
    <w:rsid w:val="00BB7774"/>
    <w:rsid w:val="00BC38A2"/>
    <w:rsid w:val="00BC515D"/>
    <w:rsid w:val="00BD122C"/>
    <w:rsid w:val="00BD22F5"/>
    <w:rsid w:val="00BD40AD"/>
    <w:rsid w:val="00BD52B1"/>
    <w:rsid w:val="00BD57F9"/>
    <w:rsid w:val="00BD5814"/>
    <w:rsid w:val="00BD5E8C"/>
    <w:rsid w:val="00BD61A0"/>
    <w:rsid w:val="00BD66C2"/>
    <w:rsid w:val="00BD7D8C"/>
    <w:rsid w:val="00BD7FDB"/>
    <w:rsid w:val="00BE1880"/>
    <w:rsid w:val="00BE20EB"/>
    <w:rsid w:val="00BE21BF"/>
    <w:rsid w:val="00BE2242"/>
    <w:rsid w:val="00BE24B9"/>
    <w:rsid w:val="00BE2AA8"/>
    <w:rsid w:val="00BE45C8"/>
    <w:rsid w:val="00BE4BE1"/>
    <w:rsid w:val="00BE59F5"/>
    <w:rsid w:val="00BE5F3E"/>
    <w:rsid w:val="00BE6143"/>
    <w:rsid w:val="00BE7306"/>
    <w:rsid w:val="00BE77FB"/>
    <w:rsid w:val="00BE7C69"/>
    <w:rsid w:val="00BF067F"/>
    <w:rsid w:val="00BF07CF"/>
    <w:rsid w:val="00BF0AB9"/>
    <w:rsid w:val="00BF23C3"/>
    <w:rsid w:val="00BF2898"/>
    <w:rsid w:val="00BF31CC"/>
    <w:rsid w:val="00BF50C2"/>
    <w:rsid w:val="00BF5205"/>
    <w:rsid w:val="00BF5225"/>
    <w:rsid w:val="00BF57C8"/>
    <w:rsid w:val="00BF5935"/>
    <w:rsid w:val="00BF673D"/>
    <w:rsid w:val="00BF69C0"/>
    <w:rsid w:val="00C009C8"/>
    <w:rsid w:val="00C00C0D"/>
    <w:rsid w:val="00C01CF1"/>
    <w:rsid w:val="00C01DA0"/>
    <w:rsid w:val="00C02B04"/>
    <w:rsid w:val="00C030BE"/>
    <w:rsid w:val="00C032E5"/>
    <w:rsid w:val="00C03842"/>
    <w:rsid w:val="00C044FC"/>
    <w:rsid w:val="00C0486C"/>
    <w:rsid w:val="00C05377"/>
    <w:rsid w:val="00C06F11"/>
    <w:rsid w:val="00C0710B"/>
    <w:rsid w:val="00C07411"/>
    <w:rsid w:val="00C07E15"/>
    <w:rsid w:val="00C10B40"/>
    <w:rsid w:val="00C13D24"/>
    <w:rsid w:val="00C154E1"/>
    <w:rsid w:val="00C15AEA"/>
    <w:rsid w:val="00C15F95"/>
    <w:rsid w:val="00C165C7"/>
    <w:rsid w:val="00C17360"/>
    <w:rsid w:val="00C2027F"/>
    <w:rsid w:val="00C21502"/>
    <w:rsid w:val="00C21D13"/>
    <w:rsid w:val="00C223FD"/>
    <w:rsid w:val="00C2290A"/>
    <w:rsid w:val="00C23162"/>
    <w:rsid w:val="00C25527"/>
    <w:rsid w:val="00C27282"/>
    <w:rsid w:val="00C301EC"/>
    <w:rsid w:val="00C30205"/>
    <w:rsid w:val="00C322FB"/>
    <w:rsid w:val="00C32E0D"/>
    <w:rsid w:val="00C33166"/>
    <w:rsid w:val="00C34B61"/>
    <w:rsid w:val="00C34BE3"/>
    <w:rsid w:val="00C3505C"/>
    <w:rsid w:val="00C404C0"/>
    <w:rsid w:val="00C40F24"/>
    <w:rsid w:val="00C422A9"/>
    <w:rsid w:val="00C42466"/>
    <w:rsid w:val="00C43BDE"/>
    <w:rsid w:val="00C43F39"/>
    <w:rsid w:val="00C445FE"/>
    <w:rsid w:val="00C44B87"/>
    <w:rsid w:val="00C45D69"/>
    <w:rsid w:val="00C4750B"/>
    <w:rsid w:val="00C5055C"/>
    <w:rsid w:val="00C50B60"/>
    <w:rsid w:val="00C51405"/>
    <w:rsid w:val="00C534C5"/>
    <w:rsid w:val="00C54DD6"/>
    <w:rsid w:val="00C551F8"/>
    <w:rsid w:val="00C55731"/>
    <w:rsid w:val="00C558EB"/>
    <w:rsid w:val="00C56906"/>
    <w:rsid w:val="00C56D29"/>
    <w:rsid w:val="00C60458"/>
    <w:rsid w:val="00C62282"/>
    <w:rsid w:val="00C62326"/>
    <w:rsid w:val="00C62EDC"/>
    <w:rsid w:val="00C6301E"/>
    <w:rsid w:val="00C63357"/>
    <w:rsid w:val="00C64CC7"/>
    <w:rsid w:val="00C65A2D"/>
    <w:rsid w:val="00C66E97"/>
    <w:rsid w:val="00C715EE"/>
    <w:rsid w:val="00C71A75"/>
    <w:rsid w:val="00C72542"/>
    <w:rsid w:val="00C72DEF"/>
    <w:rsid w:val="00C73A10"/>
    <w:rsid w:val="00C76DC7"/>
    <w:rsid w:val="00C77604"/>
    <w:rsid w:val="00C776EE"/>
    <w:rsid w:val="00C80EF0"/>
    <w:rsid w:val="00C84A14"/>
    <w:rsid w:val="00C862E1"/>
    <w:rsid w:val="00C870C8"/>
    <w:rsid w:val="00C90F3F"/>
    <w:rsid w:val="00C91106"/>
    <w:rsid w:val="00C917D9"/>
    <w:rsid w:val="00C91AE5"/>
    <w:rsid w:val="00C92C77"/>
    <w:rsid w:val="00C941F0"/>
    <w:rsid w:val="00C953A2"/>
    <w:rsid w:val="00C96127"/>
    <w:rsid w:val="00C96837"/>
    <w:rsid w:val="00C97121"/>
    <w:rsid w:val="00C972E7"/>
    <w:rsid w:val="00CA0D6B"/>
    <w:rsid w:val="00CA0D96"/>
    <w:rsid w:val="00CA1974"/>
    <w:rsid w:val="00CA4412"/>
    <w:rsid w:val="00CA4513"/>
    <w:rsid w:val="00CA4A05"/>
    <w:rsid w:val="00CA5131"/>
    <w:rsid w:val="00CA5F69"/>
    <w:rsid w:val="00CA6949"/>
    <w:rsid w:val="00CB00E5"/>
    <w:rsid w:val="00CB2819"/>
    <w:rsid w:val="00CB28F3"/>
    <w:rsid w:val="00CB4538"/>
    <w:rsid w:val="00CB453E"/>
    <w:rsid w:val="00CB57A4"/>
    <w:rsid w:val="00CB66A1"/>
    <w:rsid w:val="00CC021D"/>
    <w:rsid w:val="00CC0C25"/>
    <w:rsid w:val="00CC0D6E"/>
    <w:rsid w:val="00CC0EF2"/>
    <w:rsid w:val="00CC271B"/>
    <w:rsid w:val="00CC32E8"/>
    <w:rsid w:val="00CC37E5"/>
    <w:rsid w:val="00CC3DCC"/>
    <w:rsid w:val="00CC4F39"/>
    <w:rsid w:val="00CC565C"/>
    <w:rsid w:val="00CC5A9C"/>
    <w:rsid w:val="00CC71C0"/>
    <w:rsid w:val="00CD09A9"/>
    <w:rsid w:val="00CD125B"/>
    <w:rsid w:val="00CD138D"/>
    <w:rsid w:val="00CD2AEB"/>
    <w:rsid w:val="00CD3172"/>
    <w:rsid w:val="00CD47C3"/>
    <w:rsid w:val="00CD567F"/>
    <w:rsid w:val="00CD56D9"/>
    <w:rsid w:val="00CD5764"/>
    <w:rsid w:val="00CD5C44"/>
    <w:rsid w:val="00CD7529"/>
    <w:rsid w:val="00CD7CD3"/>
    <w:rsid w:val="00CE00CF"/>
    <w:rsid w:val="00CE0EAD"/>
    <w:rsid w:val="00CE1108"/>
    <w:rsid w:val="00CE1A35"/>
    <w:rsid w:val="00CE3CE0"/>
    <w:rsid w:val="00CE5740"/>
    <w:rsid w:val="00CE5CCC"/>
    <w:rsid w:val="00CE65E6"/>
    <w:rsid w:val="00CE6D97"/>
    <w:rsid w:val="00CE717C"/>
    <w:rsid w:val="00CE7909"/>
    <w:rsid w:val="00CE7DBB"/>
    <w:rsid w:val="00CE7ED1"/>
    <w:rsid w:val="00CF1D8C"/>
    <w:rsid w:val="00CF3242"/>
    <w:rsid w:val="00CF3F8E"/>
    <w:rsid w:val="00CF4B25"/>
    <w:rsid w:val="00CF6A13"/>
    <w:rsid w:val="00D0026B"/>
    <w:rsid w:val="00D00CE4"/>
    <w:rsid w:val="00D0411D"/>
    <w:rsid w:val="00D04658"/>
    <w:rsid w:val="00D0480E"/>
    <w:rsid w:val="00D0692B"/>
    <w:rsid w:val="00D06CB9"/>
    <w:rsid w:val="00D07304"/>
    <w:rsid w:val="00D073E0"/>
    <w:rsid w:val="00D077DE"/>
    <w:rsid w:val="00D10071"/>
    <w:rsid w:val="00D10ABE"/>
    <w:rsid w:val="00D110C0"/>
    <w:rsid w:val="00D11468"/>
    <w:rsid w:val="00D11CD0"/>
    <w:rsid w:val="00D123D3"/>
    <w:rsid w:val="00D13AAC"/>
    <w:rsid w:val="00D14843"/>
    <w:rsid w:val="00D149BB"/>
    <w:rsid w:val="00D16665"/>
    <w:rsid w:val="00D211CE"/>
    <w:rsid w:val="00D21FFE"/>
    <w:rsid w:val="00D22239"/>
    <w:rsid w:val="00D2241D"/>
    <w:rsid w:val="00D224DA"/>
    <w:rsid w:val="00D2276F"/>
    <w:rsid w:val="00D23443"/>
    <w:rsid w:val="00D2374F"/>
    <w:rsid w:val="00D243EB"/>
    <w:rsid w:val="00D24692"/>
    <w:rsid w:val="00D25B8A"/>
    <w:rsid w:val="00D278F5"/>
    <w:rsid w:val="00D30DDE"/>
    <w:rsid w:val="00D31A50"/>
    <w:rsid w:val="00D31ACC"/>
    <w:rsid w:val="00D32D05"/>
    <w:rsid w:val="00D339B0"/>
    <w:rsid w:val="00D339D1"/>
    <w:rsid w:val="00D348A0"/>
    <w:rsid w:val="00D34A28"/>
    <w:rsid w:val="00D35088"/>
    <w:rsid w:val="00D3595D"/>
    <w:rsid w:val="00D36D94"/>
    <w:rsid w:val="00D36EB1"/>
    <w:rsid w:val="00D37272"/>
    <w:rsid w:val="00D373C7"/>
    <w:rsid w:val="00D376DA"/>
    <w:rsid w:val="00D406E7"/>
    <w:rsid w:val="00D4173A"/>
    <w:rsid w:val="00D4192C"/>
    <w:rsid w:val="00D43889"/>
    <w:rsid w:val="00D43A75"/>
    <w:rsid w:val="00D44560"/>
    <w:rsid w:val="00D4511F"/>
    <w:rsid w:val="00D4658B"/>
    <w:rsid w:val="00D46868"/>
    <w:rsid w:val="00D46A59"/>
    <w:rsid w:val="00D50856"/>
    <w:rsid w:val="00D50920"/>
    <w:rsid w:val="00D50FA6"/>
    <w:rsid w:val="00D51242"/>
    <w:rsid w:val="00D51460"/>
    <w:rsid w:val="00D51D6B"/>
    <w:rsid w:val="00D52286"/>
    <w:rsid w:val="00D5279B"/>
    <w:rsid w:val="00D5349B"/>
    <w:rsid w:val="00D55424"/>
    <w:rsid w:val="00D55C98"/>
    <w:rsid w:val="00D57D54"/>
    <w:rsid w:val="00D60AE0"/>
    <w:rsid w:val="00D61DC6"/>
    <w:rsid w:val="00D623B2"/>
    <w:rsid w:val="00D62515"/>
    <w:rsid w:val="00D629CE"/>
    <w:rsid w:val="00D64631"/>
    <w:rsid w:val="00D661DA"/>
    <w:rsid w:val="00D66C78"/>
    <w:rsid w:val="00D677FC"/>
    <w:rsid w:val="00D67DA2"/>
    <w:rsid w:val="00D70669"/>
    <w:rsid w:val="00D71663"/>
    <w:rsid w:val="00D716AA"/>
    <w:rsid w:val="00D721FE"/>
    <w:rsid w:val="00D725D3"/>
    <w:rsid w:val="00D73A4D"/>
    <w:rsid w:val="00D7493B"/>
    <w:rsid w:val="00D74C28"/>
    <w:rsid w:val="00D74EF2"/>
    <w:rsid w:val="00D77009"/>
    <w:rsid w:val="00D840DF"/>
    <w:rsid w:val="00D8423C"/>
    <w:rsid w:val="00D84DD1"/>
    <w:rsid w:val="00D86E01"/>
    <w:rsid w:val="00D8724E"/>
    <w:rsid w:val="00D875AF"/>
    <w:rsid w:val="00D87701"/>
    <w:rsid w:val="00D90935"/>
    <w:rsid w:val="00D90F94"/>
    <w:rsid w:val="00D914B2"/>
    <w:rsid w:val="00D923E4"/>
    <w:rsid w:val="00D9298B"/>
    <w:rsid w:val="00D93A9F"/>
    <w:rsid w:val="00D944D1"/>
    <w:rsid w:val="00D946AB"/>
    <w:rsid w:val="00D951EE"/>
    <w:rsid w:val="00D952DC"/>
    <w:rsid w:val="00D95BAE"/>
    <w:rsid w:val="00D96884"/>
    <w:rsid w:val="00D97263"/>
    <w:rsid w:val="00DA015B"/>
    <w:rsid w:val="00DA09F2"/>
    <w:rsid w:val="00DA20A3"/>
    <w:rsid w:val="00DA2890"/>
    <w:rsid w:val="00DA2906"/>
    <w:rsid w:val="00DA2D87"/>
    <w:rsid w:val="00DA569C"/>
    <w:rsid w:val="00DA6E0C"/>
    <w:rsid w:val="00DB0656"/>
    <w:rsid w:val="00DB0C55"/>
    <w:rsid w:val="00DB1AB3"/>
    <w:rsid w:val="00DB4C5E"/>
    <w:rsid w:val="00DB5583"/>
    <w:rsid w:val="00DB6541"/>
    <w:rsid w:val="00DB6987"/>
    <w:rsid w:val="00DB6EAC"/>
    <w:rsid w:val="00DC0256"/>
    <w:rsid w:val="00DC0763"/>
    <w:rsid w:val="00DC0DFB"/>
    <w:rsid w:val="00DC18E9"/>
    <w:rsid w:val="00DC201C"/>
    <w:rsid w:val="00DC214A"/>
    <w:rsid w:val="00DC26B8"/>
    <w:rsid w:val="00DC35D2"/>
    <w:rsid w:val="00DC37FE"/>
    <w:rsid w:val="00DC4C64"/>
    <w:rsid w:val="00DC50CA"/>
    <w:rsid w:val="00DC7BF8"/>
    <w:rsid w:val="00DD2168"/>
    <w:rsid w:val="00DD2931"/>
    <w:rsid w:val="00DD31DD"/>
    <w:rsid w:val="00DD366D"/>
    <w:rsid w:val="00DD41B5"/>
    <w:rsid w:val="00DD4335"/>
    <w:rsid w:val="00DD4701"/>
    <w:rsid w:val="00DD4C72"/>
    <w:rsid w:val="00DD5C3B"/>
    <w:rsid w:val="00DD743A"/>
    <w:rsid w:val="00DD776E"/>
    <w:rsid w:val="00DD7E70"/>
    <w:rsid w:val="00DE017E"/>
    <w:rsid w:val="00DE0BF6"/>
    <w:rsid w:val="00DE2163"/>
    <w:rsid w:val="00DE5FC1"/>
    <w:rsid w:val="00DE6DF2"/>
    <w:rsid w:val="00DE73CE"/>
    <w:rsid w:val="00DF10F3"/>
    <w:rsid w:val="00DF1CE0"/>
    <w:rsid w:val="00DF2555"/>
    <w:rsid w:val="00DF2EFC"/>
    <w:rsid w:val="00DF333E"/>
    <w:rsid w:val="00DF4E0B"/>
    <w:rsid w:val="00DF5E2F"/>
    <w:rsid w:val="00DF62B2"/>
    <w:rsid w:val="00DF6441"/>
    <w:rsid w:val="00DF7083"/>
    <w:rsid w:val="00DF70E8"/>
    <w:rsid w:val="00DF7C21"/>
    <w:rsid w:val="00E004B2"/>
    <w:rsid w:val="00E00AE8"/>
    <w:rsid w:val="00E02711"/>
    <w:rsid w:val="00E02C45"/>
    <w:rsid w:val="00E03664"/>
    <w:rsid w:val="00E04787"/>
    <w:rsid w:val="00E04BF3"/>
    <w:rsid w:val="00E05608"/>
    <w:rsid w:val="00E06069"/>
    <w:rsid w:val="00E06322"/>
    <w:rsid w:val="00E07274"/>
    <w:rsid w:val="00E10435"/>
    <w:rsid w:val="00E10718"/>
    <w:rsid w:val="00E10A4A"/>
    <w:rsid w:val="00E11F0F"/>
    <w:rsid w:val="00E122B0"/>
    <w:rsid w:val="00E13150"/>
    <w:rsid w:val="00E1315F"/>
    <w:rsid w:val="00E1633F"/>
    <w:rsid w:val="00E178E4"/>
    <w:rsid w:val="00E209A4"/>
    <w:rsid w:val="00E20CE9"/>
    <w:rsid w:val="00E21871"/>
    <w:rsid w:val="00E21A39"/>
    <w:rsid w:val="00E2233B"/>
    <w:rsid w:val="00E2313D"/>
    <w:rsid w:val="00E23976"/>
    <w:rsid w:val="00E23AB4"/>
    <w:rsid w:val="00E26DA6"/>
    <w:rsid w:val="00E27231"/>
    <w:rsid w:val="00E30178"/>
    <w:rsid w:val="00E3110A"/>
    <w:rsid w:val="00E31566"/>
    <w:rsid w:val="00E34B42"/>
    <w:rsid w:val="00E35489"/>
    <w:rsid w:val="00E35715"/>
    <w:rsid w:val="00E359E5"/>
    <w:rsid w:val="00E4077F"/>
    <w:rsid w:val="00E411BA"/>
    <w:rsid w:val="00E41BCE"/>
    <w:rsid w:val="00E424BD"/>
    <w:rsid w:val="00E434B6"/>
    <w:rsid w:val="00E436C4"/>
    <w:rsid w:val="00E440B5"/>
    <w:rsid w:val="00E45153"/>
    <w:rsid w:val="00E45B81"/>
    <w:rsid w:val="00E45EEE"/>
    <w:rsid w:val="00E4605B"/>
    <w:rsid w:val="00E46551"/>
    <w:rsid w:val="00E46D18"/>
    <w:rsid w:val="00E4703E"/>
    <w:rsid w:val="00E47091"/>
    <w:rsid w:val="00E515B9"/>
    <w:rsid w:val="00E51D4A"/>
    <w:rsid w:val="00E51E17"/>
    <w:rsid w:val="00E52392"/>
    <w:rsid w:val="00E5322C"/>
    <w:rsid w:val="00E544F2"/>
    <w:rsid w:val="00E546B9"/>
    <w:rsid w:val="00E548BA"/>
    <w:rsid w:val="00E57945"/>
    <w:rsid w:val="00E57D41"/>
    <w:rsid w:val="00E60068"/>
    <w:rsid w:val="00E6090E"/>
    <w:rsid w:val="00E61EB3"/>
    <w:rsid w:val="00E63939"/>
    <w:rsid w:val="00E6450D"/>
    <w:rsid w:val="00E64619"/>
    <w:rsid w:val="00E65627"/>
    <w:rsid w:val="00E65C6F"/>
    <w:rsid w:val="00E6685E"/>
    <w:rsid w:val="00E66D5B"/>
    <w:rsid w:val="00E71FBF"/>
    <w:rsid w:val="00E72B0B"/>
    <w:rsid w:val="00E7482F"/>
    <w:rsid w:val="00E76F8C"/>
    <w:rsid w:val="00E77346"/>
    <w:rsid w:val="00E77B99"/>
    <w:rsid w:val="00E817F5"/>
    <w:rsid w:val="00E827A0"/>
    <w:rsid w:val="00E82DFC"/>
    <w:rsid w:val="00E82FC4"/>
    <w:rsid w:val="00E838FF"/>
    <w:rsid w:val="00E845E0"/>
    <w:rsid w:val="00E8613A"/>
    <w:rsid w:val="00E87379"/>
    <w:rsid w:val="00E87649"/>
    <w:rsid w:val="00E87738"/>
    <w:rsid w:val="00E877FC"/>
    <w:rsid w:val="00E907D6"/>
    <w:rsid w:val="00E91573"/>
    <w:rsid w:val="00E91B2C"/>
    <w:rsid w:val="00E91D2D"/>
    <w:rsid w:val="00E9374A"/>
    <w:rsid w:val="00E93A71"/>
    <w:rsid w:val="00E952DF"/>
    <w:rsid w:val="00E9578D"/>
    <w:rsid w:val="00E970D7"/>
    <w:rsid w:val="00E973C5"/>
    <w:rsid w:val="00EA0B07"/>
    <w:rsid w:val="00EA1295"/>
    <w:rsid w:val="00EA1778"/>
    <w:rsid w:val="00EA3E0A"/>
    <w:rsid w:val="00EA5157"/>
    <w:rsid w:val="00EA5781"/>
    <w:rsid w:val="00EA62B0"/>
    <w:rsid w:val="00EA65CD"/>
    <w:rsid w:val="00EA766E"/>
    <w:rsid w:val="00EA7B78"/>
    <w:rsid w:val="00EA7EA7"/>
    <w:rsid w:val="00EB0AD6"/>
    <w:rsid w:val="00EB0B42"/>
    <w:rsid w:val="00EB0EC3"/>
    <w:rsid w:val="00EB0FE4"/>
    <w:rsid w:val="00EB16A8"/>
    <w:rsid w:val="00EB213D"/>
    <w:rsid w:val="00EB2847"/>
    <w:rsid w:val="00EB319B"/>
    <w:rsid w:val="00EB6416"/>
    <w:rsid w:val="00EB6A5E"/>
    <w:rsid w:val="00EB6D90"/>
    <w:rsid w:val="00EC1A0B"/>
    <w:rsid w:val="00EC1A6D"/>
    <w:rsid w:val="00EC1EB4"/>
    <w:rsid w:val="00EC2603"/>
    <w:rsid w:val="00EC36D9"/>
    <w:rsid w:val="00EC376B"/>
    <w:rsid w:val="00EC4402"/>
    <w:rsid w:val="00EC4811"/>
    <w:rsid w:val="00EC5239"/>
    <w:rsid w:val="00EC55DC"/>
    <w:rsid w:val="00EC5A69"/>
    <w:rsid w:val="00EC605C"/>
    <w:rsid w:val="00EC6149"/>
    <w:rsid w:val="00EC7BF0"/>
    <w:rsid w:val="00ED2674"/>
    <w:rsid w:val="00ED5542"/>
    <w:rsid w:val="00ED6286"/>
    <w:rsid w:val="00ED6C9B"/>
    <w:rsid w:val="00ED71A2"/>
    <w:rsid w:val="00ED760A"/>
    <w:rsid w:val="00ED77AA"/>
    <w:rsid w:val="00EE0443"/>
    <w:rsid w:val="00EE2E87"/>
    <w:rsid w:val="00EE3A6F"/>
    <w:rsid w:val="00EE4FAD"/>
    <w:rsid w:val="00EE747B"/>
    <w:rsid w:val="00EF11B5"/>
    <w:rsid w:val="00EF124D"/>
    <w:rsid w:val="00EF1630"/>
    <w:rsid w:val="00EF1C03"/>
    <w:rsid w:val="00EF2897"/>
    <w:rsid w:val="00EF2914"/>
    <w:rsid w:val="00EF2B15"/>
    <w:rsid w:val="00EF5BEA"/>
    <w:rsid w:val="00EF6A61"/>
    <w:rsid w:val="00EF6B93"/>
    <w:rsid w:val="00F0064B"/>
    <w:rsid w:val="00F00F9E"/>
    <w:rsid w:val="00F0294C"/>
    <w:rsid w:val="00F02D08"/>
    <w:rsid w:val="00F03121"/>
    <w:rsid w:val="00F045DF"/>
    <w:rsid w:val="00F05906"/>
    <w:rsid w:val="00F06663"/>
    <w:rsid w:val="00F06729"/>
    <w:rsid w:val="00F06AEE"/>
    <w:rsid w:val="00F06F72"/>
    <w:rsid w:val="00F071B0"/>
    <w:rsid w:val="00F105B5"/>
    <w:rsid w:val="00F10C4E"/>
    <w:rsid w:val="00F12B07"/>
    <w:rsid w:val="00F131F4"/>
    <w:rsid w:val="00F15016"/>
    <w:rsid w:val="00F1765C"/>
    <w:rsid w:val="00F17EE7"/>
    <w:rsid w:val="00F20087"/>
    <w:rsid w:val="00F205DD"/>
    <w:rsid w:val="00F20957"/>
    <w:rsid w:val="00F20B4C"/>
    <w:rsid w:val="00F21D56"/>
    <w:rsid w:val="00F22A34"/>
    <w:rsid w:val="00F22F20"/>
    <w:rsid w:val="00F2322D"/>
    <w:rsid w:val="00F23DA3"/>
    <w:rsid w:val="00F2440E"/>
    <w:rsid w:val="00F24C8A"/>
    <w:rsid w:val="00F24E42"/>
    <w:rsid w:val="00F2659D"/>
    <w:rsid w:val="00F26744"/>
    <w:rsid w:val="00F30B2C"/>
    <w:rsid w:val="00F30BEF"/>
    <w:rsid w:val="00F3172C"/>
    <w:rsid w:val="00F3268D"/>
    <w:rsid w:val="00F332D5"/>
    <w:rsid w:val="00F337C5"/>
    <w:rsid w:val="00F33931"/>
    <w:rsid w:val="00F33E2F"/>
    <w:rsid w:val="00F343B1"/>
    <w:rsid w:val="00F34949"/>
    <w:rsid w:val="00F34E51"/>
    <w:rsid w:val="00F36252"/>
    <w:rsid w:val="00F369D7"/>
    <w:rsid w:val="00F37025"/>
    <w:rsid w:val="00F37218"/>
    <w:rsid w:val="00F3736E"/>
    <w:rsid w:val="00F37E08"/>
    <w:rsid w:val="00F40974"/>
    <w:rsid w:val="00F40BA5"/>
    <w:rsid w:val="00F413CF"/>
    <w:rsid w:val="00F4362E"/>
    <w:rsid w:val="00F44046"/>
    <w:rsid w:val="00F44767"/>
    <w:rsid w:val="00F44FE9"/>
    <w:rsid w:val="00F459BF"/>
    <w:rsid w:val="00F461E0"/>
    <w:rsid w:val="00F46258"/>
    <w:rsid w:val="00F46D27"/>
    <w:rsid w:val="00F46D49"/>
    <w:rsid w:val="00F50B61"/>
    <w:rsid w:val="00F510CA"/>
    <w:rsid w:val="00F51E1B"/>
    <w:rsid w:val="00F52E19"/>
    <w:rsid w:val="00F53288"/>
    <w:rsid w:val="00F53BA2"/>
    <w:rsid w:val="00F53F57"/>
    <w:rsid w:val="00F55049"/>
    <w:rsid w:val="00F55B5E"/>
    <w:rsid w:val="00F56488"/>
    <w:rsid w:val="00F56C9E"/>
    <w:rsid w:val="00F57615"/>
    <w:rsid w:val="00F576A8"/>
    <w:rsid w:val="00F57835"/>
    <w:rsid w:val="00F57A5F"/>
    <w:rsid w:val="00F6082A"/>
    <w:rsid w:val="00F614ED"/>
    <w:rsid w:val="00F6248E"/>
    <w:rsid w:val="00F633B6"/>
    <w:rsid w:val="00F63C81"/>
    <w:rsid w:val="00F6463E"/>
    <w:rsid w:val="00F64C32"/>
    <w:rsid w:val="00F64F01"/>
    <w:rsid w:val="00F65C8C"/>
    <w:rsid w:val="00F665FE"/>
    <w:rsid w:val="00F67314"/>
    <w:rsid w:val="00F6780D"/>
    <w:rsid w:val="00F716F1"/>
    <w:rsid w:val="00F71910"/>
    <w:rsid w:val="00F72364"/>
    <w:rsid w:val="00F750CF"/>
    <w:rsid w:val="00F76322"/>
    <w:rsid w:val="00F76DC2"/>
    <w:rsid w:val="00F77943"/>
    <w:rsid w:val="00F77AA2"/>
    <w:rsid w:val="00F80D87"/>
    <w:rsid w:val="00F81169"/>
    <w:rsid w:val="00F83257"/>
    <w:rsid w:val="00F83799"/>
    <w:rsid w:val="00F83F84"/>
    <w:rsid w:val="00F83FCA"/>
    <w:rsid w:val="00F84709"/>
    <w:rsid w:val="00F85AE1"/>
    <w:rsid w:val="00F90458"/>
    <w:rsid w:val="00F907C4"/>
    <w:rsid w:val="00F90BF0"/>
    <w:rsid w:val="00F90E43"/>
    <w:rsid w:val="00F91052"/>
    <w:rsid w:val="00F93889"/>
    <w:rsid w:val="00F95362"/>
    <w:rsid w:val="00F9620F"/>
    <w:rsid w:val="00F9622A"/>
    <w:rsid w:val="00F962C3"/>
    <w:rsid w:val="00F96411"/>
    <w:rsid w:val="00FA1288"/>
    <w:rsid w:val="00FA28DF"/>
    <w:rsid w:val="00FA587E"/>
    <w:rsid w:val="00FA6DE9"/>
    <w:rsid w:val="00FA6DF1"/>
    <w:rsid w:val="00FA74C3"/>
    <w:rsid w:val="00FB06D0"/>
    <w:rsid w:val="00FB15E9"/>
    <w:rsid w:val="00FB2FA2"/>
    <w:rsid w:val="00FB5753"/>
    <w:rsid w:val="00FB7822"/>
    <w:rsid w:val="00FC00E0"/>
    <w:rsid w:val="00FC049D"/>
    <w:rsid w:val="00FC1BA2"/>
    <w:rsid w:val="00FC2183"/>
    <w:rsid w:val="00FC21E7"/>
    <w:rsid w:val="00FC2391"/>
    <w:rsid w:val="00FC3030"/>
    <w:rsid w:val="00FC48B5"/>
    <w:rsid w:val="00FC4C72"/>
    <w:rsid w:val="00FC5F35"/>
    <w:rsid w:val="00FC611B"/>
    <w:rsid w:val="00FC66AE"/>
    <w:rsid w:val="00FC760B"/>
    <w:rsid w:val="00FC7CA5"/>
    <w:rsid w:val="00FC7FDD"/>
    <w:rsid w:val="00FD0F78"/>
    <w:rsid w:val="00FD0F89"/>
    <w:rsid w:val="00FD0FA4"/>
    <w:rsid w:val="00FD0FEF"/>
    <w:rsid w:val="00FD17C8"/>
    <w:rsid w:val="00FD21A4"/>
    <w:rsid w:val="00FD2CB0"/>
    <w:rsid w:val="00FD325E"/>
    <w:rsid w:val="00FD3C13"/>
    <w:rsid w:val="00FD4FF3"/>
    <w:rsid w:val="00FD73A7"/>
    <w:rsid w:val="00FD7755"/>
    <w:rsid w:val="00FD7CEA"/>
    <w:rsid w:val="00FE0D60"/>
    <w:rsid w:val="00FE284C"/>
    <w:rsid w:val="00FE54D0"/>
    <w:rsid w:val="00FE637F"/>
    <w:rsid w:val="00FE7A2A"/>
    <w:rsid w:val="00FF01A0"/>
    <w:rsid w:val="00FF0444"/>
    <w:rsid w:val="00FF0698"/>
    <w:rsid w:val="00FF0F84"/>
    <w:rsid w:val="00FF12A0"/>
    <w:rsid w:val="00FF2033"/>
    <w:rsid w:val="00FF4BCC"/>
    <w:rsid w:val="00FF69DA"/>
    <w:rsid w:val="00FF7404"/>
    <w:rsid w:val="01260869"/>
    <w:rsid w:val="02531D35"/>
    <w:rsid w:val="02616BFC"/>
    <w:rsid w:val="0364D881"/>
    <w:rsid w:val="0367A208"/>
    <w:rsid w:val="03E0F244"/>
    <w:rsid w:val="049E28EB"/>
    <w:rsid w:val="04D6CAF0"/>
    <w:rsid w:val="04E9A57E"/>
    <w:rsid w:val="056B82DC"/>
    <w:rsid w:val="059D5379"/>
    <w:rsid w:val="0660F6F4"/>
    <w:rsid w:val="06D9E84E"/>
    <w:rsid w:val="074E9D26"/>
    <w:rsid w:val="07C2D5D7"/>
    <w:rsid w:val="08A10369"/>
    <w:rsid w:val="095C65D4"/>
    <w:rsid w:val="0996BD67"/>
    <w:rsid w:val="0A09CE2D"/>
    <w:rsid w:val="0A28A949"/>
    <w:rsid w:val="0A29CBE5"/>
    <w:rsid w:val="0CA56CEF"/>
    <w:rsid w:val="0EABD7EA"/>
    <w:rsid w:val="0EC4A959"/>
    <w:rsid w:val="0F3106F7"/>
    <w:rsid w:val="0F34E325"/>
    <w:rsid w:val="0FFF5F3D"/>
    <w:rsid w:val="1074E109"/>
    <w:rsid w:val="10953597"/>
    <w:rsid w:val="10D17E2A"/>
    <w:rsid w:val="10D1EBB7"/>
    <w:rsid w:val="11CAC9D4"/>
    <w:rsid w:val="11D6706F"/>
    <w:rsid w:val="124EF63C"/>
    <w:rsid w:val="1265A1BD"/>
    <w:rsid w:val="127217E4"/>
    <w:rsid w:val="1480F6F3"/>
    <w:rsid w:val="156EA3A9"/>
    <w:rsid w:val="16382105"/>
    <w:rsid w:val="16DC69B4"/>
    <w:rsid w:val="16F5E857"/>
    <w:rsid w:val="176BE18E"/>
    <w:rsid w:val="17A03F8C"/>
    <w:rsid w:val="18D01C77"/>
    <w:rsid w:val="19EFF9E6"/>
    <w:rsid w:val="1A228BFA"/>
    <w:rsid w:val="1B0116F1"/>
    <w:rsid w:val="1B1F9917"/>
    <w:rsid w:val="1BD2C190"/>
    <w:rsid w:val="1C433760"/>
    <w:rsid w:val="1CF2A6AE"/>
    <w:rsid w:val="1E64B7D9"/>
    <w:rsid w:val="1E914F07"/>
    <w:rsid w:val="1EC3650C"/>
    <w:rsid w:val="1FA7F46D"/>
    <w:rsid w:val="206C78A0"/>
    <w:rsid w:val="21341E3B"/>
    <w:rsid w:val="217427C1"/>
    <w:rsid w:val="21BEA111"/>
    <w:rsid w:val="22053099"/>
    <w:rsid w:val="22BE2EAB"/>
    <w:rsid w:val="22CD225A"/>
    <w:rsid w:val="2428257D"/>
    <w:rsid w:val="2452716F"/>
    <w:rsid w:val="247E13CC"/>
    <w:rsid w:val="2575C575"/>
    <w:rsid w:val="25D36DF2"/>
    <w:rsid w:val="268C31E1"/>
    <w:rsid w:val="27766DA0"/>
    <w:rsid w:val="28496C3E"/>
    <w:rsid w:val="28C99219"/>
    <w:rsid w:val="2AD30FA4"/>
    <w:rsid w:val="2B9AF9EB"/>
    <w:rsid w:val="2BF36A77"/>
    <w:rsid w:val="2C5882D8"/>
    <w:rsid w:val="2C7D5855"/>
    <w:rsid w:val="2C8A5392"/>
    <w:rsid w:val="2C978D1E"/>
    <w:rsid w:val="2CA80946"/>
    <w:rsid w:val="2E397450"/>
    <w:rsid w:val="2E77F39C"/>
    <w:rsid w:val="30B55CDD"/>
    <w:rsid w:val="30F5574B"/>
    <w:rsid w:val="31088E72"/>
    <w:rsid w:val="343FC670"/>
    <w:rsid w:val="34695B82"/>
    <w:rsid w:val="34B3D797"/>
    <w:rsid w:val="350ACB31"/>
    <w:rsid w:val="3577C96F"/>
    <w:rsid w:val="35EB9C96"/>
    <w:rsid w:val="363C3E34"/>
    <w:rsid w:val="365BC2BF"/>
    <w:rsid w:val="36A0C3BA"/>
    <w:rsid w:val="36A8D141"/>
    <w:rsid w:val="36C9C5EB"/>
    <w:rsid w:val="3766EC04"/>
    <w:rsid w:val="37755ABF"/>
    <w:rsid w:val="38709D68"/>
    <w:rsid w:val="38865F4D"/>
    <w:rsid w:val="397A66FD"/>
    <w:rsid w:val="39D5400D"/>
    <w:rsid w:val="3AC9530C"/>
    <w:rsid w:val="3B046ABE"/>
    <w:rsid w:val="3C6EE04B"/>
    <w:rsid w:val="3DB901F1"/>
    <w:rsid w:val="3DE463FB"/>
    <w:rsid w:val="3E029C9F"/>
    <w:rsid w:val="40D0E275"/>
    <w:rsid w:val="428B8F1A"/>
    <w:rsid w:val="42D30A7F"/>
    <w:rsid w:val="431007FE"/>
    <w:rsid w:val="433352DD"/>
    <w:rsid w:val="43AAE8A8"/>
    <w:rsid w:val="43EA5376"/>
    <w:rsid w:val="4554BB93"/>
    <w:rsid w:val="46BFE164"/>
    <w:rsid w:val="46C56D96"/>
    <w:rsid w:val="484FD42F"/>
    <w:rsid w:val="4874BDB6"/>
    <w:rsid w:val="48A6CE68"/>
    <w:rsid w:val="49707494"/>
    <w:rsid w:val="4971D86C"/>
    <w:rsid w:val="49884C4C"/>
    <w:rsid w:val="4ACD857B"/>
    <w:rsid w:val="4C85626B"/>
    <w:rsid w:val="4C8A6E21"/>
    <w:rsid w:val="4EFFEECB"/>
    <w:rsid w:val="4F7AD8F7"/>
    <w:rsid w:val="5074EC14"/>
    <w:rsid w:val="509B84CF"/>
    <w:rsid w:val="51D792D0"/>
    <w:rsid w:val="5318FED8"/>
    <w:rsid w:val="533E0230"/>
    <w:rsid w:val="53446F30"/>
    <w:rsid w:val="535052B8"/>
    <w:rsid w:val="5487AC4F"/>
    <w:rsid w:val="54AC6E05"/>
    <w:rsid w:val="54EEE8AC"/>
    <w:rsid w:val="5522B80C"/>
    <w:rsid w:val="55328ED9"/>
    <w:rsid w:val="553DE1B6"/>
    <w:rsid w:val="555F4B22"/>
    <w:rsid w:val="559418AA"/>
    <w:rsid w:val="562D7509"/>
    <w:rsid w:val="566C4B4B"/>
    <w:rsid w:val="56AD1978"/>
    <w:rsid w:val="56FD6F4E"/>
    <w:rsid w:val="57307AF8"/>
    <w:rsid w:val="5778F272"/>
    <w:rsid w:val="5806D2E0"/>
    <w:rsid w:val="596B6A85"/>
    <w:rsid w:val="59BB5403"/>
    <w:rsid w:val="5AA5DF12"/>
    <w:rsid w:val="5B4C01C8"/>
    <w:rsid w:val="5B8D8DF3"/>
    <w:rsid w:val="5C6EAF7F"/>
    <w:rsid w:val="5CECBB13"/>
    <w:rsid w:val="5E20009E"/>
    <w:rsid w:val="5EA4FF74"/>
    <w:rsid w:val="5F80004B"/>
    <w:rsid w:val="5FA728CC"/>
    <w:rsid w:val="60640425"/>
    <w:rsid w:val="609F299F"/>
    <w:rsid w:val="610EC651"/>
    <w:rsid w:val="61CF0843"/>
    <w:rsid w:val="620B085F"/>
    <w:rsid w:val="6229AF76"/>
    <w:rsid w:val="629FE746"/>
    <w:rsid w:val="62C0755D"/>
    <w:rsid w:val="62C961C0"/>
    <w:rsid w:val="6387D246"/>
    <w:rsid w:val="639F0068"/>
    <w:rsid w:val="63D87EFE"/>
    <w:rsid w:val="646C4F3A"/>
    <w:rsid w:val="64EF1F4B"/>
    <w:rsid w:val="651B0662"/>
    <w:rsid w:val="656C71FB"/>
    <w:rsid w:val="66157F89"/>
    <w:rsid w:val="6675FA31"/>
    <w:rsid w:val="66E3848C"/>
    <w:rsid w:val="672D6C3D"/>
    <w:rsid w:val="672F99E8"/>
    <w:rsid w:val="6733A2AF"/>
    <w:rsid w:val="6809E034"/>
    <w:rsid w:val="682123BE"/>
    <w:rsid w:val="68EE363A"/>
    <w:rsid w:val="691DE48F"/>
    <w:rsid w:val="6A03610B"/>
    <w:rsid w:val="6AA18890"/>
    <w:rsid w:val="6B8F524E"/>
    <w:rsid w:val="6BE7E30E"/>
    <w:rsid w:val="6D44D052"/>
    <w:rsid w:val="6D6801EE"/>
    <w:rsid w:val="6D9B9E71"/>
    <w:rsid w:val="6E831870"/>
    <w:rsid w:val="6F1EFB1A"/>
    <w:rsid w:val="7041000C"/>
    <w:rsid w:val="7110A1CC"/>
    <w:rsid w:val="71F0886F"/>
    <w:rsid w:val="72AA86DA"/>
    <w:rsid w:val="746BCAD5"/>
    <w:rsid w:val="7490D886"/>
    <w:rsid w:val="74DFD076"/>
    <w:rsid w:val="75997228"/>
    <w:rsid w:val="763FE804"/>
    <w:rsid w:val="7668179D"/>
    <w:rsid w:val="76A3695A"/>
    <w:rsid w:val="77A9AD2B"/>
    <w:rsid w:val="77E69860"/>
    <w:rsid w:val="77EA1BBB"/>
    <w:rsid w:val="783E8B1D"/>
    <w:rsid w:val="785F303A"/>
    <w:rsid w:val="79D3DC98"/>
    <w:rsid w:val="7AC51106"/>
    <w:rsid w:val="7B4BE77F"/>
    <w:rsid w:val="7BAB4D7E"/>
    <w:rsid w:val="7BE1D5FA"/>
    <w:rsid w:val="7BFA839A"/>
    <w:rsid w:val="7C92084A"/>
    <w:rsid w:val="7CA83682"/>
    <w:rsid w:val="7CC278F5"/>
    <w:rsid w:val="7CD190CF"/>
    <w:rsid w:val="7E2E82B4"/>
    <w:rsid w:val="7E58AB67"/>
    <w:rsid w:val="7F5D5615"/>
    <w:rsid w:val="7F8EF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CE93FB"/>
  <w15:docId w15:val="{A75F6112-66D6-440C-9FC8-ED3A2A18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2C97"/>
    <w:rPr>
      <w:rFonts w:ascii="Century Schoolbook" w:hAnsi="Century Schoolbook"/>
      <w:sz w:val="22"/>
      <w:szCs w:val="22"/>
    </w:rPr>
  </w:style>
  <w:style w:type="paragraph" w:styleId="Heading1">
    <w:name w:val="heading 1"/>
    <w:basedOn w:val="Normal"/>
    <w:link w:val="Heading1Char"/>
    <w:qFormat/>
    <w:rsid w:val="00DF7C21"/>
    <w:pPr>
      <w:widowControl w:val="0"/>
      <w:autoSpaceDE w:val="0"/>
      <w:autoSpaceDN w:val="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link w:val="Heading2Char"/>
    <w:unhideWhenUsed/>
    <w:qFormat/>
    <w:rsid w:val="00DF7C21"/>
    <w:pPr>
      <w:widowControl w:val="0"/>
      <w:autoSpaceDE w:val="0"/>
      <w:autoSpaceDN w:val="0"/>
      <w:ind w:left="1020" w:hanging="721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next w:val="BodyText"/>
    <w:link w:val="Heading3Char"/>
    <w:qFormat/>
    <w:rsid w:val="00EF5BEA"/>
    <w:pPr>
      <w:keepNext/>
      <w:spacing w:line="360" w:lineRule="auto"/>
      <w:outlineLvl w:val="2"/>
    </w:pPr>
    <w:rPr>
      <w:rFonts w:ascii="Arial Black" w:hAnsi="Arial Black"/>
      <w:spacing w:val="-5"/>
      <w:sz w:val="16"/>
      <w:szCs w:val="20"/>
    </w:rPr>
  </w:style>
  <w:style w:type="paragraph" w:styleId="Heading4">
    <w:name w:val="heading 4"/>
    <w:basedOn w:val="Normal"/>
    <w:next w:val="BodyText"/>
    <w:link w:val="Heading4Char"/>
    <w:qFormat/>
    <w:rsid w:val="00EF5BEA"/>
    <w:pPr>
      <w:keepNext/>
      <w:spacing w:after="240" w:line="360" w:lineRule="auto"/>
      <w:jc w:val="center"/>
      <w:outlineLvl w:val="3"/>
    </w:pPr>
    <w:rPr>
      <w:rFonts w:ascii="Garamond" w:hAnsi="Garamond"/>
      <w:caps/>
      <w:spacing w:val="30"/>
      <w:sz w:val="16"/>
      <w:szCs w:val="20"/>
    </w:rPr>
  </w:style>
  <w:style w:type="paragraph" w:styleId="Heading5">
    <w:name w:val="heading 5"/>
    <w:basedOn w:val="Normal"/>
    <w:next w:val="BodyText"/>
    <w:link w:val="Heading5Char"/>
    <w:qFormat/>
    <w:rsid w:val="00EF5BEA"/>
    <w:pPr>
      <w:keepNext/>
      <w:framePr w:w="1800" w:wrap="around" w:vAnchor="text" w:hAnchor="page" w:x="1201" w:y="1"/>
      <w:spacing w:before="40" w:after="240" w:line="360" w:lineRule="auto"/>
      <w:outlineLvl w:val="4"/>
    </w:pPr>
    <w:rPr>
      <w:rFonts w:ascii="Arial Black" w:hAnsi="Arial Black"/>
      <w:spacing w:val="-5"/>
      <w:sz w:val="18"/>
      <w:szCs w:val="20"/>
    </w:rPr>
  </w:style>
  <w:style w:type="paragraph" w:styleId="Heading6">
    <w:name w:val="heading 6"/>
    <w:basedOn w:val="Normal"/>
    <w:next w:val="BodyText"/>
    <w:link w:val="Heading6Char"/>
    <w:qFormat/>
    <w:rsid w:val="00EF5BEA"/>
    <w:pPr>
      <w:keepNext/>
      <w:framePr w:w="1800" w:wrap="around" w:vAnchor="text" w:hAnchor="page" w:x="1201" w:y="1"/>
      <w:spacing w:line="360" w:lineRule="auto"/>
      <w:outlineLvl w:val="5"/>
    </w:pPr>
    <w:rPr>
      <w:rFonts w:ascii="Garamond" w:hAnsi="Garamond"/>
      <w:sz w:val="16"/>
      <w:szCs w:val="20"/>
    </w:rPr>
  </w:style>
  <w:style w:type="paragraph" w:styleId="Heading7">
    <w:name w:val="heading 7"/>
    <w:basedOn w:val="Normal"/>
    <w:next w:val="BodyText"/>
    <w:link w:val="Heading7Char"/>
    <w:qFormat/>
    <w:rsid w:val="00EF5BEA"/>
    <w:pPr>
      <w:framePr w:w="3780" w:hSpace="240" w:wrap="around" w:vAnchor="text" w:hAnchor="page" w:x="1489" w:y="1"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before="60" w:line="360" w:lineRule="auto"/>
      <w:outlineLvl w:val="6"/>
    </w:pPr>
    <w:rPr>
      <w:rFonts w:ascii="Garamond" w:hAnsi="Garamond"/>
      <w:i/>
      <w:spacing w:val="-5"/>
      <w:sz w:val="28"/>
      <w:szCs w:val="20"/>
    </w:rPr>
  </w:style>
  <w:style w:type="paragraph" w:styleId="Heading8">
    <w:name w:val="heading 8"/>
    <w:basedOn w:val="Normal"/>
    <w:next w:val="BodyText"/>
    <w:link w:val="Heading8Char"/>
    <w:qFormat/>
    <w:rsid w:val="00EF5BEA"/>
    <w:pPr>
      <w:keepNext/>
      <w:framePr w:w="1860" w:wrap="around" w:vAnchor="text" w:hAnchor="page" w:x="1201" w:y="1"/>
      <w:pBdr>
        <w:top w:val="single" w:sz="24" w:space="0" w:color="auto"/>
        <w:bottom w:val="single" w:sz="6" w:space="0" w:color="auto"/>
      </w:pBdr>
      <w:spacing w:before="60" w:line="320" w:lineRule="exact"/>
      <w:jc w:val="center"/>
      <w:outlineLvl w:val="7"/>
    </w:pPr>
    <w:rPr>
      <w:rFonts w:ascii="Arial Black" w:hAnsi="Arial Black"/>
      <w:caps/>
      <w:spacing w:val="60"/>
      <w:sz w:val="14"/>
      <w:szCs w:val="20"/>
    </w:rPr>
  </w:style>
  <w:style w:type="paragraph" w:styleId="Heading9">
    <w:name w:val="heading 9"/>
    <w:basedOn w:val="Normal"/>
    <w:next w:val="BodyText"/>
    <w:link w:val="Heading9Char"/>
    <w:qFormat/>
    <w:rsid w:val="00EF5BEA"/>
    <w:pPr>
      <w:keepNext/>
      <w:spacing w:before="80" w:after="60" w:line="360" w:lineRule="auto"/>
      <w:outlineLvl w:val="8"/>
    </w:pPr>
    <w:rPr>
      <w:rFonts w:ascii="Garamond" w:hAnsi="Garamond"/>
      <w:b/>
      <w:i/>
      <w:kern w:val="28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C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3C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C9C"/>
  </w:style>
  <w:style w:type="paragraph" w:styleId="BodyText">
    <w:name w:val="Body Text"/>
    <w:basedOn w:val="Normal"/>
    <w:link w:val="BodyTextChar"/>
    <w:uiPriority w:val="99"/>
    <w:qFormat/>
    <w:rsid w:val="00B63C9C"/>
    <w:pPr>
      <w:spacing w:after="120"/>
      <w:ind w:left="720"/>
    </w:pPr>
    <w:rPr>
      <w:rFonts w:ascii="Arial" w:hAnsi="Arial" w:cs="Arial"/>
    </w:rPr>
  </w:style>
  <w:style w:type="paragraph" w:styleId="MessageHeader">
    <w:name w:val="Message Header"/>
    <w:basedOn w:val="BodyText"/>
    <w:rsid w:val="00B63C9C"/>
    <w:pPr>
      <w:keepLines/>
      <w:tabs>
        <w:tab w:val="left" w:pos="3600"/>
        <w:tab w:val="left" w:pos="4680"/>
      </w:tabs>
      <w:ind w:left="1080" w:right="2160" w:hanging="1080"/>
    </w:pPr>
  </w:style>
  <w:style w:type="paragraph" w:customStyle="1" w:styleId="DocumentLabel">
    <w:name w:val="Document Label"/>
    <w:basedOn w:val="Normal"/>
    <w:next w:val="BodyText"/>
    <w:rsid w:val="00B63C9C"/>
    <w:pPr>
      <w:keepNext/>
      <w:keepLines/>
      <w:pBdr>
        <w:top w:val="single" w:sz="24" w:space="15" w:color="auto"/>
        <w:bottom w:val="single" w:sz="6" w:space="15" w:color="auto"/>
      </w:pBdr>
      <w:spacing w:before="120" w:after="240"/>
    </w:pPr>
    <w:rPr>
      <w:rFonts w:ascii="Arial" w:hAnsi="Arial" w:cs="Arial"/>
      <w:b/>
      <w:bCs/>
      <w:caps/>
      <w:spacing w:val="180"/>
      <w:kern w:val="28"/>
      <w:sz w:val="32"/>
      <w:szCs w:val="32"/>
    </w:rPr>
  </w:style>
  <w:style w:type="character" w:customStyle="1" w:styleId="MessageHeaderLabel">
    <w:name w:val="Message Header Label"/>
    <w:rsid w:val="00B63C9C"/>
    <w:rPr>
      <w:b/>
      <w:bCs/>
      <w:caps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B63C9C"/>
    <w:pPr>
      <w:spacing w:before="120"/>
    </w:pPr>
  </w:style>
  <w:style w:type="character" w:styleId="Hyperlink">
    <w:name w:val="Hyperlink"/>
    <w:basedOn w:val="DefaultParagraphFont"/>
    <w:uiPriority w:val="99"/>
    <w:rsid w:val="00B63C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63C9C"/>
    <w:rPr>
      <w:color w:val="800080"/>
      <w:u w:val="single"/>
    </w:rPr>
  </w:style>
  <w:style w:type="paragraph" w:styleId="NormalWeb">
    <w:name w:val="Normal (Web)"/>
    <w:basedOn w:val="Normal"/>
    <w:uiPriority w:val="99"/>
    <w:rsid w:val="00B63C9C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</w:rPr>
  </w:style>
  <w:style w:type="paragraph" w:customStyle="1" w:styleId="RFP12NormalParagraphText">
    <w:name w:val="RFP 12 Normal Paragraph Text"/>
    <w:basedOn w:val="Normal"/>
    <w:rsid w:val="00B63C9C"/>
    <w:pPr>
      <w:spacing w:after="240"/>
    </w:pPr>
    <w:rPr>
      <w:sz w:val="20"/>
      <w:szCs w:val="20"/>
    </w:rPr>
  </w:style>
  <w:style w:type="table" w:styleId="TableGrid">
    <w:name w:val="Table Grid"/>
    <w:basedOn w:val="TableNormal"/>
    <w:uiPriority w:val="59"/>
    <w:rsid w:val="0064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B4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8F"/>
    <w:rPr>
      <w:rFonts w:ascii="Tahoma" w:hAnsi="Tahoma" w:cs="Tahoma"/>
      <w:sz w:val="16"/>
      <w:szCs w:val="16"/>
    </w:rPr>
  </w:style>
  <w:style w:type="paragraph" w:styleId="ListParagraph">
    <w:name w:val="List Paragraph"/>
    <w:aliases w:val="Z - List Paragraph"/>
    <w:basedOn w:val="Normal"/>
    <w:link w:val="ListParagraphChar"/>
    <w:uiPriority w:val="1"/>
    <w:qFormat/>
    <w:rsid w:val="00916F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4B30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B30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30E9"/>
    <w:rPr>
      <w:rFonts w:ascii="Century Schoolbook" w:hAnsi="Century Schoolboo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B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30E9"/>
    <w:rPr>
      <w:rFonts w:ascii="Century Schoolbook" w:hAnsi="Century Schoolbook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8E4DE2"/>
    <w:rPr>
      <w:rFonts w:ascii="Century Schoolbook" w:hAnsi="Century Schoolbook"/>
      <w:sz w:val="22"/>
      <w:szCs w:val="22"/>
    </w:rPr>
  </w:style>
  <w:style w:type="character" w:customStyle="1" w:styleId="ListParagraphChar">
    <w:name w:val="List Paragraph Char"/>
    <w:aliases w:val="Z - List Paragraph Char"/>
    <w:basedOn w:val="DefaultParagraphFont"/>
    <w:link w:val="ListParagraph"/>
    <w:uiPriority w:val="1"/>
    <w:locked/>
    <w:rsid w:val="003D4301"/>
    <w:rPr>
      <w:rFonts w:ascii="Century Schoolbook" w:hAnsi="Century Schoolbook"/>
      <w:sz w:val="22"/>
      <w:szCs w:val="22"/>
    </w:rPr>
  </w:style>
  <w:style w:type="paragraph" w:styleId="NoSpacing">
    <w:name w:val="No Spacing"/>
    <w:autoRedefine/>
    <w:uiPriority w:val="1"/>
    <w:qFormat/>
    <w:rsid w:val="003D4301"/>
    <w:pPr>
      <w:numPr>
        <w:numId w:val="2"/>
      </w:numPr>
    </w:pPr>
    <w:rPr>
      <w:rFonts w:ascii="Arial" w:hAnsi="Arial" w:cs="Arial"/>
    </w:rPr>
  </w:style>
  <w:style w:type="table" w:customStyle="1" w:styleId="TableGrid1">
    <w:name w:val="Table Grid1"/>
    <w:basedOn w:val="TableNormal"/>
    <w:next w:val="TableGrid"/>
    <w:rsid w:val="00431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1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45B81"/>
    <w:rPr>
      <w:rFonts w:ascii="Century Schoolbook" w:hAnsi="Century Schoolbook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DF7C21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rsid w:val="00DF7C21"/>
    <w:rPr>
      <w:rFonts w:ascii="Arial" w:eastAsia="Arial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rsid w:val="00DF7C21"/>
    <w:rPr>
      <w:rFonts w:ascii="Arial" w:eastAsia="Arial" w:hAnsi="Arial" w:cs="Arial"/>
      <w:b/>
      <w:bCs/>
    </w:rPr>
  </w:style>
  <w:style w:type="paragraph" w:styleId="Title">
    <w:name w:val="Title"/>
    <w:basedOn w:val="Normal"/>
    <w:link w:val="TitleChar"/>
    <w:qFormat/>
    <w:rsid w:val="00DF7C21"/>
    <w:pPr>
      <w:widowControl w:val="0"/>
      <w:autoSpaceDE w:val="0"/>
      <w:autoSpaceDN w:val="0"/>
      <w:ind w:left="2964" w:right="3168" w:hanging="3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F7C21"/>
    <w:rPr>
      <w:rFonts w:ascii="Arial" w:eastAsia="Arial" w:hAnsi="Arial" w:cs="Arial"/>
      <w:b/>
      <w:bCs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F7C21"/>
    <w:rPr>
      <w:rFonts w:ascii="Century Schoolbook" w:hAnsi="Century Schoolbook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C46A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EF5BEA"/>
    <w:rPr>
      <w:rFonts w:ascii="Arial Black" w:hAnsi="Arial Black"/>
      <w:spacing w:val="-5"/>
      <w:sz w:val="16"/>
    </w:rPr>
  </w:style>
  <w:style w:type="character" w:customStyle="1" w:styleId="Heading4Char">
    <w:name w:val="Heading 4 Char"/>
    <w:basedOn w:val="DefaultParagraphFont"/>
    <w:link w:val="Heading4"/>
    <w:rsid w:val="00EF5BEA"/>
    <w:rPr>
      <w:rFonts w:ascii="Garamond" w:hAnsi="Garamond"/>
      <w:caps/>
      <w:spacing w:val="30"/>
      <w:sz w:val="16"/>
    </w:rPr>
  </w:style>
  <w:style w:type="character" w:customStyle="1" w:styleId="Heading5Char">
    <w:name w:val="Heading 5 Char"/>
    <w:basedOn w:val="DefaultParagraphFont"/>
    <w:link w:val="Heading5"/>
    <w:rsid w:val="00EF5BEA"/>
    <w:rPr>
      <w:rFonts w:ascii="Arial Black" w:hAnsi="Arial Black"/>
      <w:spacing w:val="-5"/>
      <w:sz w:val="18"/>
    </w:rPr>
  </w:style>
  <w:style w:type="character" w:customStyle="1" w:styleId="Heading6Char">
    <w:name w:val="Heading 6 Char"/>
    <w:basedOn w:val="DefaultParagraphFont"/>
    <w:link w:val="Heading6"/>
    <w:rsid w:val="00EF5BEA"/>
    <w:rPr>
      <w:rFonts w:ascii="Garamond" w:hAnsi="Garamond"/>
      <w:sz w:val="16"/>
    </w:rPr>
  </w:style>
  <w:style w:type="character" w:customStyle="1" w:styleId="Heading7Char">
    <w:name w:val="Heading 7 Char"/>
    <w:basedOn w:val="DefaultParagraphFont"/>
    <w:link w:val="Heading7"/>
    <w:rsid w:val="00EF5BEA"/>
    <w:rPr>
      <w:rFonts w:ascii="Garamond" w:hAnsi="Garamond"/>
      <w:i/>
      <w:spacing w:val="-5"/>
      <w:sz w:val="28"/>
      <w:shd w:val="pct5" w:color="auto" w:fill="auto"/>
    </w:rPr>
  </w:style>
  <w:style w:type="character" w:customStyle="1" w:styleId="Heading8Char">
    <w:name w:val="Heading 8 Char"/>
    <w:basedOn w:val="DefaultParagraphFont"/>
    <w:link w:val="Heading8"/>
    <w:rsid w:val="00EF5BEA"/>
    <w:rPr>
      <w:rFonts w:ascii="Arial Black" w:hAnsi="Arial Black"/>
      <w:caps/>
      <w:spacing w:val="60"/>
      <w:sz w:val="14"/>
    </w:rPr>
  </w:style>
  <w:style w:type="character" w:customStyle="1" w:styleId="Heading9Char">
    <w:name w:val="Heading 9 Char"/>
    <w:basedOn w:val="DefaultParagraphFont"/>
    <w:link w:val="Heading9"/>
    <w:rsid w:val="00EF5BEA"/>
    <w:rPr>
      <w:rFonts w:ascii="Garamond" w:hAnsi="Garamond"/>
      <w:b/>
      <w:i/>
      <w:kern w:val="28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EF5BEA"/>
    <w:rPr>
      <w:rFonts w:ascii="Arial" w:hAnsi="Arial" w:cs="Arial"/>
      <w:sz w:val="22"/>
      <w:szCs w:val="22"/>
    </w:rPr>
  </w:style>
  <w:style w:type="paragraph" w:styleId="Caption">
    <w:name w:val="caption"/>
    <w:basedOn w:val="Normal"/>
    <w:next w:val="BodyText"/>
    <w:qFormat/>
    <w:rsid w:val="00EF5BEA"/>
    <w:pPr>
      <w:spacing w:after="240" w:line="360" w:lineRule="auto"/>
    </w:pPr>
    <w:rPr>
      <w:rFonts w:ascii="Garamond" w:hAnsi="Garamond"/>
      <w:spacing w:val="-5"/>
      <w:sz w:val="16"/>
      <w:szCs w:val="20"/>
    </w:rPr>
  </w:style>
  <w:style w:type="paragraph" w:styleId="Subtitle">
    <w:name w:val="Subtitle"/>
    <w:basedOn w:val="Title"/>
    <w:next w:val="BodyText"/>
    <w:link w:val="SubtitleChar"/>
    <w:qFormat/>
    <w:rsid w:val="00EF5BEA"/>
    <w:pPr>
      <w:keepNext/>
      <w:widowControl/>
      <w:pBdr>
        <w:bottom w:val="single" w:sz="6" w:space="14" w:color="808080"/>
      </w:pBdr>
      <w:autoSpaceDE/>
      <w:autoSpaceDN/>
      <w:spacing w:before="1940" w:line="200" w:lineRule="atLeast"/>
      <w:ind w:left="0" w:right="0" w:firstLine="0"/>
    </w:pPr>
    <w:rPr>
      <w:rFonts w:ascii="Garamond" w:eastAsia="Times New Roman" w:hAnsi="Garamond" w:cs="Times New Roman"/>
      <w:bCs w:val="0"/>
      <w:caps/>
      <w:color w:val="808080"/>
      <w:spacing w:val="30"/>
      <w:kern w:val="28"/>
      <w:sz w:val="18"/>
      <w:szCs w:val="20"/>
    </w:rPr>
  </w:style>
  <w:style w:type="character" w:customStyle="1" w:styleId="SubtitleChar">
    <w:name w:val="Subtitle Char"/>
    <w:basedOn w:val="DefaultParagraphFont"/>
    <w:link w:val="Subtitle"/>
    <w:rsid w:val="00EF5BEA"/>
    <w:rPr>
      <w:rFonts w:ascii="Garamond" w:hAnsi="Garamond"/>
      <w:b/>
      <w:caps/>
      <w:color w:val="808080"/>
      <w:spacing w:val="30"/>
      <w:kern w:val="28"/>
      <w:sz w:val="18"/>
    </w:rPr>
  </w:style>
  <w:style w:type="character" w:styleId="Emphasis">
    <w:name w:val="Emphasis"/>
    <w:qFormat/>
    <w:rsid w:val="00EF5BEA"/>
    <w:rPr>
      <w:rFonts w:ascii="Arial Black" w:hAnsi="Arial Black"/>
      <w:sz w:val="18"/>
    </w:rPr>
  </w:style>
  <w:style w:type="paragraph" w:customStyle="1" w:styleId="VPTableBL2">
    <w:name w:val="!VP Table BL 2"/>
    <w:qFormat/>
    <w:rsid w:val="00EF5BEA"/>
    <w:pPr>
      <w:numPr>
        <w:numId w:val="3"/>
      </w:numPr>
    </w:pPr>
    <w:rPr>
      <w:rFonts w:ascii="Poppins Light" w:eastAsiaTheme="minorEastAsia" w:hAnsi="Poppins Light"/>
      <w:color w:val="1F497D" w:themeColor="text2"/>
      <w:sz w:val="18"/>
      <w:szCs w:val="24"/>
    </w:rPr>
  </w:style>
  <w:style w:type="paragraph" w:customStyle="1" w:styleId="VPTableText">
    <w:name w:val="!VP Table Text"/>
    <w:qFormat/>
    <w:rsid w:val="00EF5BEA"/>
    <w:rPr>
      <w:rFonts w:ascii="Poppins Light" w:hAnsi="Poppins Light"/>
      <w:bCs/>
      <w:color w:val="1F497D" w:themeColor="text2"/>
      <w:sz w:val="18"/>
      <w:szCs w:val="24"/>
    </w:rPr>
  </w:style>
  <w:style w:type="character" w:customStyle="1" w:styleId="cf01">
    <w:name w:val="cf01"/>
    <w:basedOn w:val="DefaultParagraphFont"/>
    <w:rsid w:val="00EF5BEA"/>
    <w:rPr>
      <w:rFonts w:ascii="Segoe UI" w:hAnsi="Segoe UI" w:cs="Segoe UI" w:hint="default"/>
      <w:color w:val="201F1E"/>
      <w:sz w:val="18"/>
      <w:szCs w:val="18"/>
    </w:rPr>
  </w:style>
  <w:style w:type="paragraph" w:customStyle="1" w:styleId="VPH1NoTOC">
    <w:name w:val="!VP H1 No TOC"/>
    <w:next w:val="Normal"/>
    <w:qFormat/>
    <w:rsid w:val="00EF5BEA"/>
    <w:pPr>
      <w:pageBreakBefore/>
      <w:pBdr>
        <w:bottom w:val="single" w:sz="12" w:space="1" w:color="000000" w:themeColor="text1"/>
      </w:pBdr>
      <w:spacing w:after="360"/>
    </w:pPr>
    <w:rPr>
      <w:rFonts w:ascii="Poppins Medium" w:hAnsi="Poppins Medium"/>
      <w:bCs/>
      <w:color w:val="000000" w:themeColor="text1"/>
      <w:spacing w:val="-4"/>
      <w:sz w:val="36"/>
      <w:szCs w:val="28"/>
    </w:rPr>
  </w:style>
  <w:style w:type="paragraph" w:customStyle="1" w:styleId="12ssflush">
    <w:name w:val="12ss/flush"/>
    <w:basedOn w:val="Normal"/>
    <w:rsid w:val="00197B9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Pr>
      <w:rFonts w:ascii="Times New Roman" w:hAnsi="Times New Roman"/>
      <w:sz w:val="24"/>
      <w:szCs w:val="20"/>
    </w:rPr>
  </w:style>
  <w:style w:type="character" w:customStyle="1" w:styleId="eop">
    <w:name w:val="eop"/>
    <w:basedOn w:val="DefaultParagraphFont"/>
    <w:rsid w:val="00EA0B07"/>
  </w:style>
  <w:style w:type="character" w:customStyle="1" w:styleId="normaltextrun">
    <w:name w:val="normaltextrun"/>
    <w:basedOn w:val="DefaultParagraphFont"/>
    <w:rsid w:val="00C21502"/>
  </w:style>
  <w:style w:type="paragraph" w:customStyle="1" w:styleId="paragraph">
    <w:name w:val="paragraph"/>
    <w:basedOn w:val="Normal"/>
    <w:rsid w:val="0004315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abletextAltz">
    <w:name w:val="#Table text (Alt+z)"/>
    <w:qFormat/>
    <w:rsid w:val="0081274F"/>
    <w:pPr>
      <w:contextualSpacing/>
    </w:pPr>
    <w:rPr>
      <w:rFonts w:ascii="Arial" w:eastAsia="MS PGothic" w:hAnsi="Arial"/>
      <w:color w:val="4A442A" w:themeColor="background2" w:themeShade="40"/>
      <w:szCs w:val="22"/>
    </w:rPr>
  </w:style>
  <w:style w:type="paragraph" w:customStyle="1" w:styleId="ResponseTabletextAltz">
    <w:name w:val="#Response Table text (Alt+z)"/>
    <w:qFormat/>
    <w:rsid w:val="0081274F"/>
    <w:pPr>
      <w:contextualSpacing/>
    </w:pPr>
    <w:rPr>
      <w:rFonts w:ascii="Calibri" w:eastAsia="MS PGothic" w:hAnsi="Calibri"/>
      <w:color w:val="4A442A" w:themeColor="background2" w:themeShade="40"/>
      <w:szCs w:val="22"/>
    </w:rPr>
  </w:style>
  <w:style w:type="paragraph" w:customStyle="1" w:styleId="ResponseHeading2Alt5">
    <w:name w:val="#Response Heading 2 (Alt+5)"/>
    <w:basedOn w:val="Normal"/>
    <w:next w:val="Normal"/>
    <w:qFormat/>
    <w:rsid w:val="0081274F"/>
    <w:pPr>
      <w:spacing w:after="200"/>
      <w:ind w:left="475"/>
    </w:pPr>
    <w:rPr>
      <w:rFonts w:ascii="Calibri" w:eastAsia="Times" w:hAnsi="Calibri"/>
      <w:b/>
      <w:color w:val="4BACC6" w:themeColor="accent5"/>
      <w:sz w:val="24"/>
      <w:szCs w:val="20"/>
    </w:rPr>
  </w:style>
  <w:style w:type="paragraph" w:customStyle="1" w:styleId="QuestionL2Alty">
    <w:name w:val="#Question L2 (Alt+y)"/>
    <w:next w:val="Normal"/>
    <w:qFormat/>
    <w:rsid w:val="0081274F"/>
    <w:pPr>
      <w:numPr>
        <w:numId w:val="4"/>
      </w:numPr>
      <w:spacing w:after="200"/>
    </w:pPr>
    <w:rPr>
      <w:rFonts w:ascii="Calibri" w:eastAsia="Times" w:hAnsi="Calibri"/>
      <w:b/>
      <w:color w:val="4A442A" w:themeColor="background2" w:themeShade="40"/>
      <w:sz w:val="22"/>
    </w:rPr>
  </w:style>
  <w:style w:type="paragraph" w:customStyle="1" w:styleId="ResponseBulletAlta">
    <w:name w:val="#Response Bullet (Alt+a)"/>
    <w:basedOn w:val="Normal"/>
    <w:qFormat/>
    <w:rsid w:val="0081274F"/>
    <w:pPr>
      <w:numPr>
        <w:numId w:val="5"/>
      </w:numPr>
      <w:spacing w:after="160"/>
      <w:contextualSpacing/>
    </w:pPr>
    <w:rPr>
      <w:rFonts w:ascii="Calibri" w:eastAsia="Times" w:hAnsi="Calibri"/>
      <w:color w:val="F79646" w:themeColor="accent6"/>
      <w:szCs w:val="20"/>
    </w:rPr>
  </w:style>
  <w:style w:type="paragraph" w:customStyle="1" w:styleId="ResponseBulletL2Altd">
    <w:name w:val="#Response Bullet L2 (Alt+d)"/>
    <w:basedOn w:val="Normal"/>
    <w:qFormat/>
    <w:rsid w:val="0081274F"/>
    <w:pPr>
      <w:numPr>
        <w:ilvl w:val="1"/>
        <w:numId w:val="5"/>
      </w:numPr>
      <w:spacing w:after="160"/>
      <w:contextualSpacing/>
    </w:pPr>
    <w:rPr>
      <w:rFonts w:ascii="Calibri" w:eastAsiaTheme="minorHAnsi" w:hAnsi="Calibri" w:cstheme="minorBidi"/>
      <w:color w:val="F79646" w:themeColor="accent6"/>
    </w:rPr>
  </w:style>
  <w:style w:type="character" w:styleId="Mention">
    <w:name w:val="Mention"/>
    <w:basedOn w:val="DefaultParagraphFont"/>
    <w:uiPriority w:val="99"/>
    <w:unhideWhenUsed/>
    <w:rsid w:val="0081274F"/>
    <w:rPr>
      <w:color w:val="2B579A"/>
      <w:shd w:val="clear" w:color="auto" w:fill="E6E6E6"/>
    </w:rPr>
  </w:style>
  <w:style w:type="paragraph" w:customStyle="1" w:styleId="pf0">
    <w:name w:val="pf0"/>
    <w:basedOn w:val="Normal"/>
    <w:rsid w:val="0081274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i-provider">
    <w:name w:val="ui-provider"/>
    <w:basedOn w:val="DefaultParagraphFont"/>
    <w:rsid w:val="00C941F0"/>
  </w:style>
  <w:style w:type="paragraph" w:customStyle="1" w:styleId="msonormal0">
    <w:name w:val="msonormal"/>
    <w:basedOn w:val="Normal"/>
    <w:rsid w:val="009D14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6">
    <w:name w:val="font6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7">
    <w:name w:val="font7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font8">
    <w:name w:val="font8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font9">
    <w:name w:val="font9"/>
    <w:basedOn w:val="Normal"/>
    <w:rsid w:val="009D14E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10">
    <w:name w:val="font10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11">
    <w:name w:val="font11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  <w:u w:val="single"/>
    </w:rPr>
  </w:style>
  <w:style w:type="paragraph" w:customStyle="1" w:styleId="font12">
    <w:name w:val="font12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  <w:u w:val="single"/>
    </w:rPr>
  </w:style>
  <w:style w:type="paragraph" w:customStyle="1" w:styleId="font13">
    <w:name w:val="font13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u w:val="single"/>
    </w:rPr>
  </w:style>
  <w:style w:type="paragraph" w:customStyle="1" w:styleId="font14">
    <w:name w:val="font14"/>
    <w:basedOn w:val="Normal"/>
    <w:rsid w:val="009D14EA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  <w:u w:val="double"/>
    </w:rPr>
  </w:style>
  <w:style w:type="paragraph" w:customStyle="1" w:styleId="xl65">
    <w:name w:val="xl65"/>
    <w:basedOn w:val="Normal"/>
    <w:rsid w:val="009D14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</w:rPr>
  </w:style>
  <w:style w:type="paragraph" w:customStyle="1" w:styleId="xl84">
    <w:name w:val="xl84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88">
    <w:name w:val="xl88"/>
    <w:basedOn w:val="Normal"/>
    <w:rsid w:val="009D14E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Normal"/>
    <w:rsid w:val="009D14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g%20Monkey\Desktop\doc%20conversions\rfp-ame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675B-3236-4789-B187-6ECA0FAAFF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rfp-amend</Template>
  <TotalTime>41</TotalTime>
  <Pages>2</Pages>
  <Words>296</Words>
  <Characters>1693</Characters>
  <Application>Microsoft Office Word</Application>
  <DocSecurity>0</DocSecurity>
  <Lines>14</Lines>
  <Paragraphs>3</Paragraphs>
  <ScaleCrop>false</ScaleCrop>
  <Company>Microsoft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Seannalyn Brandmeir</dc:creator>
  <cp:keywords/>
  <cp:lastModifiedBy>Heather Pease</cp:lastModifiedBy>
  <cp:revision>3</cp:revision>
  <cp:lastPrinted>2025-10-08T07:35:00Z</cp:lastPrinted>
  <dcterms:created xsi:type="dcterms:W3CDTF">2026-10-01T14:44:00Z</dcterms:created>
  <dcterms:modified xsi:type="dcterms:W3CDTF">2026-10-01T15:25:00Z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bf4acaa3-c0c3-4825-919d-06fb3d6aedf4</vt:lpwstr>
  </property>
</Properties>
</file>