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680" w:type="dxa"/>
        <w:tblLayout w:type="fixed"/>
        <w:tblCellMar>
          <w:top w:w="14" w:type="dxa"/>
          <w:left w:w="58" w:type="dxa"/>
          <w:bottom w:w="14" w:type="dxa"/>
          <w:right w:w="58" w:type="dxa"/>
        </w:tblCellMar>
        <w:tblLook w:val="0000" w:firstRow="0" w:lastRow="0" w:firstColumn="0" w:lastColumn="0" w:noHBand="0" w:noVBand="0"/>
      </w:tblPr>
      <w:tblGrid>
        <w:gridCol w:w="2245"/>
        <w:gridCol w:w="9180"/>
        <w:gridCol w:w="2255"/>
      </w:tblGrid>
      <w:tr w:rsidR="009B490B" w:rsidRPr="00BD5DA6" w:rsidTr="00D425D5">
        <w:trPr>
          <w:cantSplit/>
          <w:trHeight w:hRule="exact" w:val="346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Open Sans" w:hAnsi="Open Sans" w:cs="Open Sans"/>
                <w:sz w:val="22"/>
              </w:rPr>
              <w:alias w:val="Edition Type"/>
              <w:tag w:val="Edition Type"/>
              <w:id w:val="888141151"/>
              <w:placeholder>
                <w:docPart w:val="DefaultPlaceholder_1081868575"/>
              </w:placeholder>
              <w:showingPlcHdr/>
              <w:dropDownList>
                <w:listItem w:value="Select one..."/>
                <w:listItem w:displayText="Planning Draft" w:value="Planning Draft"/>
                <w:listItem w:displayText="Annual Update" w:value="Annual Update"/>
                <w:listItem w:displayText="Amended" w:value="Amended"/>
                <w:listItem w:displayText="Initial" w:value="Initial"/>
              </w:dropDownList>
            </w:sdtPr>
            <w:sdtContent>
              <w:p w:rsidR="0098596E" w:rsidRPr="00BD5DA6" w:rsidRDefault="0098596E" w:rsidP="00A82472">
                <w:pPr>
                  <w:pStyle w:val="Header"/>
                  <w:jc w:val="center"/>
                  <w:rPr>
                    <w:rFonts w:ascii="Open Sans" w:hAnsi="Open Sans" w:cs="Open Sans"/>
                    <w:sz w:val="22"/>
                  </w:rPr>
                </w:pPr>
                <w:r w:rsidRPr="00BD5DA6">
                  <w:rPr>
                    <w:rStyle w:val="PlaceholderText"/>
                    <w:rFonts w:ascii="Open Sans" w:eastAsiaTheme="minorHAnsi" w:hAnsi="Open Sans" w:cs="Open Sans"/>
                    <w:color w:val="505050"/>
                  </w:rPr>
                  <w:t>Choose an item.</w:t>
                </w:r>
              </w:p>
            </w:sdtContent>
          </w:sdt>
        </w:tc>
        <w:tc>
          <w:tcPr>
            <w:tcW w:w="9180" w:type="dxa"/>
            <w:tcBorders>
              <w:left w:val="single" w:sz="4" w:space="0" w:color="auto"/>
              <w:right w:val="single" w:sz="4" w:space="0" w:color="auto"/>
            </w:tcBorders>
          </w:tcPr>
          <w:p w:rsidR="009B490B" w:rsidRPr="00BD5DA6" w:rsidRDefault="00786921" w:rsidP="00D425D5">
            <w:pPr>
              <w:pStyle w:val="Header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>
              <w:rPr>
                <w:rFonts w:ascii="Open Sans" w:hAnsi="Open Sans" w:cs="Open Sans"/>
                <w:caps/>
                <w:sz w:val="28"/>
                <w:szCs w:val="28"/>
              </w:rPr>
              <w:t>Person Centered Support Plan</w:t>
            </w:r>
          </w:p>
        </w:tc>
        <w:sdt>
          <w:sdtPr>
            <w:rPr>
              <w:rFonts w:ascii="Open Sans" w:hAnsi="Open Sans" w:cs="Open Sans"/>
              <w:sz w:val="22"/>
            </w:rPr>
            <w:id w:val="1747835847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BD5DA6" w:rsidRDefault="0098596E" w:rsidP="00A82472">
                <w:pPr>
                  <w:pStyle w:val="Header"/>
                  <w:jc w:val="center"/>
                  <w:rPr>
                    <w:rFonts w:ascii="Open Sans" w:hAnsi="Open Sans" w:cs="Open Sans"/>
                    <w:sz w:val="22"/>
                  </w:rPr>
                </w:pPr>
                <w:r w:rsidRPr="00BD5DA6">
                  <w:rPr>
                    <w:rStyle w:val="PlaceholderText"/>
                    <w:rFonts w:ascii="Open Sans" w:eastAsiaTheme="minorHAnsi" w:hAnsi="Open Sans" w:cs="Open Sans"/>
                    <w:color w:val="505050"/>
                  </w:rPr>
                  <w:t>Click here to enter a date.</w:t>
                </w:r>
              </w:p>
            </w:tc>
          </w:sdtContent>
        </w:sdt>
      </w:tr>
      <w:tr w:rsidR="009B490B" w:rsidRPr="00BD5DA6" w:rsidTr="00AC477B">
        <w:trPr>
          <w:cantSplit/>
          <w:trHeight w:hRule="exact" w:val="346"/>
        </w:trPr>
        <w:tc>
          <w:tcPr>
            <w:tcW w:w="2245" w:type="dxa"/>
            <w:tcBorders>
              <w:top w:val="single" w:sz="4" w:space="0" w:color="auto"/>
              <w:bottom w:val="single" w:sz="4" w:space="0" w:color="auto"/>
            </w:tcBorders>
          </w:tcPr>
          <w:p w:rsidR="009B490B" w:rsidRPr="00BD5DA6" w:rsidRDefault="009B490B" w:rsidP="00A82472">
            <w:pPr>
              <w:pStyle w:val="Header"/>
              <w:jc w:val="center"/>
              <w:rPr>
                <w:rFonts w:ascii="Open Sans" w:hAnsi="Open Sans" w:cs="Open Sans"/>
                <w:sz w:val="16"/>
              </w:rPr>
            </w:pPr>
            <w:r w:rsidRPr="00BD5DA6">
              <w:rPr>
                <w:rFonts w:ascii="Open Sans" w:hAnsi="Open Sans" w:cs="Open Sans"/>
                <w:sz w:val="16"/>
              </w:rPr>
              <w:t>(Edition Type)</w:t>
            </w:r>
          </w:p>
        </w:tc>
        <w:sdt>
          <w:sdtPr>
            <w:rPr>
              <w:rFonts w:ascii="Open Sans" w:hAnsi="Open Sans" w:cs="Open Sans"/>
              <w:sz w:val="22"/>
              <w:szCs w:val="22"/>
            </w:rPr>
            <w:id w:val="169917394"/>
            <w:placeholder>
              <w:docPart w:val="DefaultPlaceholder_1081868574"/>
            </w:placeholder>
            <w:showingPlcHdr/>
            <w:text/>
          </w:sdtPr>
          <w:sdtContent>
            <w:tc>
              <w:tcPr>
                <w:tcW w:w="9180" w:type="dxa"/>
                <w:vAlign w:val="center"/>
              </w:tcPr>
              <w:p w:rsidR="009B490B" w:rsidRPr="00BD5DA6" w:rsidRDefault="0098596E" w:rsidP="009B490B">
                <w:pPr>
                  <w:pStyle w:val="Header"/>
                  <w:jc w:val="center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BD5DA6">
                  <w:rPr>
                    <w:rStyle w:val="PlaceholderText"/>
                    <w:rFonts w:ascii="Open Sans" w:eastAsiaTheme="minorHAnsi" w:hAnsi="Open Sans" w:cs="Open Sans"/>
                    <w:color w:val="505050"/>
                  </w:rPr>
                  <w:t>Click here to enter text.</w:t>
                </w:r>
              </w:p>
            </w:tc>
          </w:sdtContent>
        </w:sdt>
        <w:tc>
          <w:tcPr>
            <w:tcW w:w="2255" w:type="dxa"/>
            <w:tcBorders>
              <w:top w:val="single" w:sz="4" w:space="0" w:color="auto"/>
              <w:bottom w:val="single" w:sz="4" w:space="0" w:color="auto"/>
            </w:tcBorders>
          </w:tcPr>
          <w:p w:rsidR="009B490B" w:rsidRPr="00BD5DA6" w:rsidRDefault="009B490B" w:rsidP="00A82472">
            <w:pPr>
              <w:pStyle w:val="Header"/>
              <w:jc w:val="center"/>
              <w:rPr>
                <w:rFonts w:ascii="Open Sans" w:hAnsi="Open Sans" w:cs="Open Sans"/>
                <w:sz w:val="22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</w:t>
            </w:r>
            <w:r w:rsidR="00EE7253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 Effective Date)</w:t>
            </w:r>
          </w:p>
        </w:tc>
      </w:tr>
      <w:tr w:rsidR="009B490B" w:rsidRPr="00BD5DA6" w:rsidTr="00AC477B">
        <w:trPr>
          <w:cantSplit/>
          <w:trHeight w:hRule="exact" w:val="346"/>
        </w:trPr>
        <w:sdt>
          <w:sdtPr>
            <w:rPr>
              <w:rFonts w:ascii="Open Sans" w:hAnsi="Open Sans" w:cs="Open Sans"/>
              <w:sz w:val="22"/>
            </w:rPr>
            <w:id w:val="1624032922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2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BD5DA6" w:rsidRDefault="0098596E" w:rsidP="0098596E">
                <w:pPr>
                  <w:pStyle w:val="Header"/>
                  <w:jc w:val="center"/>
                  <w:rPr>
                    <w:rFonts w:ascii="Open Sans" w:hAnsi="Open Sans" w:cs="Open Sans"/>
                    <w:sz w:val="22"/>
                  </w:rPr>
                </w:pPr>
                <w:r w:rsidRPr="00BD5DA6">
                  <w:rPr>
                    <w:rStyle w:val="PlaceholderText"/>
                    <w:rFonts w:ascii="Open Sans" w:eastAsiaTheme="minorHAnsi" w:hAnsi="Open Sans" w:cs="Open Sans"/>
                    <w:color w:val="505050"/>
                  </w:rPr>
                  <w:t>Click here to enter a date.</w:t>
                </w:r>
              </w:p>
            </w:tc>
          </w:sdtContent>
        </w:sdt>
        <w:tc>
          <w:tcPr>
            <w:tcW w:w="9180" w:type="dxa"/>
            <w:tcBorders>
              <w:left w:val="single" w:sz="4" w:space="0" w:color="auto"/>
              <w:right w:val="single" w:sz="4" w:space="0" w:color="auto"/>
            </w:tcBorders>
          </w:tcPr>
          <w:p w:rsidR="009B490B" w:rsidRPr="00BD5DA6" w:rsidRDefault="009B490B" w:rsidP="00A82472">
            <w:pPr>
              <w:pStyle w:val="Header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(Person’s Full Name)</w:t>
            </w:r>
          </w:p>
        </w:tc>
        <w:sdt>
          <w:sdtPr>
            <w:rPr>
              <w:rFonts w:ascii="Open Sans" w:hAnsi="Open Sans" w:cs="Open Sans"/>
              <w:sz w:val="22"/>
            </w:rPr>
            <w:id w:val="-1061323311"/>
            <w:placeholder>
              <w:docPart w:val="DefaultPlaceholder_1081868576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22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9B490B" w:rsidRPr="00BD5DA6" w:rsidRDefault="0098596E" w:rsidP="00A82472">
                <w:pPr>
                  <w:pStyle w:val="Header"/>
                  <w:jc w:val="center"/>
                  <w:rPr>
                    <w:rFonts w:ascii="Open Sans" w:hAnsi="Open Sans" w:cs="Open Sans"/>
                    <w:sz w:val="22"/>
                  </w:rPr>
                </w:pPr>
                <w:r w:rsidRPr="00BD5DA6">
                  <w:rPr>
                    <w:rStyle w:val="PlaceholderText"/>
                    <w:rFonts w:ascii="Open Sans" w:eastAsiaTheme="minorHAnsi" w:hAnsi="Open Sans" w:cs="Open Sans"/>
                    <w:color w:val="505050"/>
                  </w:rPr>
                  <w:t>Click here to enter a date.</w:t>
                </w:r>
              </w:p>
            </w:tc>
          </w:sdtContent>
        </w:sdt>
      </w:tr>
      <w:tr w:rsidR="009B490B" w:rsidRPr="00BD5DA6" w:rsidTr="00AC477B">
        <w:trPr>
          <w:cantSplit/>
          <w:trHeight w:hRule="exact" w:val="357"/>
        </w:trPr>
        <w:tc>
          <w:tcPr>
            <w:tcW w:w="2245" w:type="dxa"/>
            <w:tcBorders>
              <w:top w:val="single" w:sz="4" w:space="0" w:color="auto"/>
            </w:tcBorders>
          </w:tcPr>
          <w:p w:rsidR="009B490B" w:rsidRPr="00BD5DA6" w:rsidRDefault="009B490B" w:rsidP="009B490B">
            <w:pPr>
              <w:pStyle w:val="Header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(Planning Meeting Date)</w:t>
            </w:r>
          </w:p>
        </w:tc>
        <w:tc>
          <w:tcPr>
            <w:tcW w:w="9180" w:type="dxa"/>
          </w:tcPr>
          <w:p w:rsidR="009B490B" w:rsidRPr="00BD5DA6" w:rsidRDefault="009B490B" w:rsidP="009B490B">
            <w:pPr>
              <w:pStyle w:val="Header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caps/>
                <w:sz w:val="28"/>
                <w:szCs w:val="28"/>
              </w:rPr>
              <w:t>signatures</w:t>
            </w:r>
          </w:p>
        </w:tc>
        <w:tc>
          <w:tcPr>
            <w:tcW w:w="2255" w:type="dxa"/>
            <w:tcBorders>
              <w:top w:val="single" w:sz="4" w:space="0" w:color="auto"/>
            </w:tcBorders>
          </w:tcPr>
          <w:p w:rsidR="009B490B" w:rsidRPr="00BD5DA6" w:rsidRDefault="009B490B" w:rsidP="00A82472">
            <w:pPr>
              <w:pStyle w:val="Header"/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(Date </w:t>
            </w:r>
            <w:r w:rsidR="00A120C6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 Amended)</w:t>
            </w:r>
          </w:p>
        </w:tc>
      </w:tr>
    </w:tbl>
    <w:p w:rsidR="00F5480C" w:rsidRPr="00BD5DA6" w:rsidRDefault="00F5480C" w:rsidP="00D425D5">
      <w:pPr>
        <w:jc w:val="center"/>
        <w:rPr>
          <w:rFonts w:ascii="Open Sans" w:hAnsi="Open Sans" w:cs="Open Sans"/>
          <w:sz w:val="18"/>
          <w:szCs w:val="18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8"/>
        <w:gridCol w:w="1236"/>
        <w:gridCol w:w="236"/>
        <w:gridCol w:w="2854"/>
        <w:gridCol w:w="3179"/>
        <w:gridCol w:w="1417"/>
      </w:tblGrid>
      <w:tr w:rsidR="000372A5" w:rsidRPr="00BD5DA6" w:rsidTr="000372A5">
        <w:tc>
          <w:tcPr>
            <w:tcW w:w="5984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Person’s Signature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BD5DA6" w:rsidRDefault="000372A5" w:rsidP="000372A5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 xml:space="preserve">Legal Representative’s / Conservator’s Signature 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>(if applicable)</w:t>
            </w:r>
          </w:p>
        </w:tc>
      </w:tr>
      <w:tr w:rsidR="000372A5" w:rsidRPr="00BD5DA6" w:rsidTr="000372A5">
        <w:trPr>
          <w:trHeight w:val="324"/>
        </w:trPr>
        <w:tc>
          <w:tcPr>
            <w:tcW w:w="5984" w:type="dxa"/>
            <w:gridSpan w:val="2"/>
            <w:tcBorders>
              <w:right w:val="single" w:sz="4" w:space="0" w:color="auto"/>
            </w:tcBorders>
            <w:vAlign w:val="center"/>
          </w:tcPr>
          <w:p w:rsidR="000372A5" w:rsidRPr="00BD5DA6" w:rsidRDefault="000372A5" w:rsidP="00AC477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I participated in developing my </w:t>
            </w:r>
            <w:r w:rsidR="00A120C6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.  I agree with implementing my </w:t>
            </w:r>
            <w:r w:rsidR="00A120C6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 as written.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BD5DA6" w:rsidRDefault="000372A5" w:rsidP="000372A5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left w:val="single" w:sz="4" w:space="0" w:color="auto"/>
            </w:tcBorders>
            <w:vAlign w:val="center"/>
          </w:tcPr>
          <w:p w:rsidR="000372A5" w:rsidRPr="00BD5DA6" w:rsidRDefault="000372A5" w:rsidP="00AC477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I participated in developing this </w:t>
            </w:r>
            <w:r w:rsidR="00A120C6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 and/or I agree to implementing the </w:t>
            </w:r>
            <w:r w:rsidR="00A120C6">
              <w:rPr>
                <w:rFonts w:ascii="Open Sans" w:hAnsi="Open Sans" w:cs="Open Sans"/>
                <w:sz w:val="16"/>
                <w:szCs w:val="16"/>
              </w:rPr>
              <w:t>PCSP</w:t>
            </w:r>
            <w:r w:rsidRPr="00BD5DA6">
              <w:rPr>
                <w:rFonts w:ascii="Open Sans" w:hAnsi="Open Sans" w:cs="Open Sans"/>
                <w:sz w:val="16"/>
                <w:szCs w:val="16"/>
              </w:rPr>
              <w:t xml:space="preserve"> for the person named above:</w:t>
            </w:r>
          </w:p>
        </w:tc>
      </w:tr>
      <w:tr w:rsidR="000372A5" w:rsidRPr="00BD5DA6" w:rsidTr="000372A5">
        <w:trPr>
          <w:trHeight w:val="414"/>
        </w:trPr>
        <w:tc>
          <w:tcPr>
            <w:tcW w:w="5984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72A5" w:rsidRPr="00BD5DA6" w:rsidRDefault="000372A5" w:rsidP="004D56E0">
            <w:pPr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X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72A5" w:rsidRPr="00BD5DA6" w:rsidRDefault="000372A5" w:rsidP="004D56E0">
            <w:pPr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745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372A5" w:rsidRPr="00BD5DA6" w:rsidRDefault="000372A5" w:rsidP="000372A5">
            <w:pPr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X</w:t>
            </w:r>
          </w:p>
        </w:tc>
      </w:tr>
      <w:tr w:rsidR="000372A5" w:rsidRPr="00BD5DA6" w:rsidTr="000372A5">
        <w:tc>
          <w:tcPr>
            <w:tcW w:w="4748" w:type="dxa"/>
            <w:tcBorders>
              <w:top w:val="single" w:sz="4" w:space="0" w:color="auto"/>
              <w:bottom w:val="single" w:sz="4" w:space="0" w:color="auto"/>
            </w:tcBorders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(Signature)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(Date)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72A5" w:rsidRPr="00BD5DA6" w:rsidRDefault="000372A5" w:rsidP="000372A5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(Signature)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(Relationship or Role)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0372A5" w:rsidRPr="00BD5DA6" w:rsidRDefault="000372A5" w:rsidP="009B490B">
            <w:pPr>
              <w:jc w:val="center"/>
              <w:rPr>
                <w:rFonts w:ascii="Open Sans" w:hAnsi="Open Sans" w:cs="Open Sans"/>
                <w:sz w:val="16"/>
                <w:szCs w:val="16"/>
              </w:rPr>
            </w:pPr>
            <w:r w:rsidRPr="00BD5DA6">
              <w:rPr>
                <w:rFonts w:ascii="Open Sans" w:hAnsi="Open Sans" w:cs="Open Sans"/>
                <w:sz w:val="16"/>
                <w:szCs w:val="16"/>
              </w:rPr>
              <w:t>(Date)</w:t>
            </w:r>
          </w:p>
        </w:tc>
      </w:tr>
    </w:tbl>
    <w:p w:rsidR="009B490B" w:rsidRPr="00BD5DA6" w:rsidRDefault="00D425D5" w:rsidP="00D425D5">
      <w:pPr>
        <w:spacing w:before="120" w:after="120"/>
        <w:jc w:val="center"/>
        <w:rPr>
          <w:rFonts w:ascii="Open Sans" w:hAnsi="Open Sans" w:cs="Open Sans"/>
        </w:rPr>
      </w:pPr>
      <w:r w:rsidRPr="00BD5DA6">
        <w:rPr>
          <w:rFonts w:ascii="Open Sans" w:hAnsi="Open Sans" w:cs="Open Sans"/>
          <w:sz w:val="18"/>
          <w:szCs w:val="18"/>
        </w:rPr>
        <w:t>The persons signing below participated in or contributed to the d</w:t>
      </w:r>
      <w:r w:rsidR="00237EFC" w:rsidRPr="00BD5DA6">
        <w:rPr>
          <w:rFonts w:ascii="Open Sans" w:hAnsi="Open Sans" w:cs="Open Sans"/>
          <w:sz w:val="18"/>
          <w:szCs w:val="18"/>
        </w:rPr>
        <w:t xml:space="preserve">evelopment of this </w:t>
      </w:r>
      <w:r w:rsidR="00A120C6">
        <w:rPr>
          <w:rFonts w:ascii="Open Sans" w:hAnsi="Open Sans" w:cs="Open Sans"/>
          <w:sz w:val="18"/>
          <w:szCs w:val="18"/>
        </w:rPr>
        <w:t>PCSP</w:t>
      </w:r>
      <w:r w:rsidR="00237EFC" w:rsidRPr="00BD5DA6">
        <w:rPr>
          <w:rFonts w:ascii="Open Sans" w:hAnsi="Open Sans" w:cs="Open Sans"/>
          <w:sz w:val="18"/>
          <w:szCs w:val="18"/>
        </w:rPr>
        <w:t>.</w:t>
      </w:r>
      <w:r w:rsidR="00237EFC" w:rsidRPr="00BD5DA6">
        <w:rPr>
          <w:rFonts w:ascii="Open Sans" w:hAnsi="Open Sans" w:cs="Open Sans"/>
          <w:sz w:val="18"/>
          <w:szCs w:val="18"/>
        </w:rPr>
        <w:br/>
        <w:t xml:space="preserve">The providers or individuals signing below further indicate they understand and agree </w:t>
      </w:r>
      <w:r w:rsidRPr="00BD5DA6">
        <w:rPr>
          <w:rFonts w:ascii="Open Sans" w:hAnsi="Open Sans" w:cs="Open Sans"/>
          <w:sz w:val="18"/>
          <w:szCs w:val="18"/>
        </w:rPr>
        <w:t>to implement the supports and</w:t>
      </w:r>
      <w:r w:rsidR="00237EFC" w:rsidRPr="00BD5DA6">
        <w:rPr>
          <w:rFonts w:ascii="Open Sans" w:hAnsi="Open Sans" w:cs="Open Sans"/>
          <w:sz w:val="18"/>
          <w:szCs w:val="18"/>
        </w:rPr>
        <w:t xml:space="preserve"> services identified in the </w:t>
      </w:r>
      <w:r w:rsidR="00A120C6">
        <w:rPr>
          <w:rFonts w:ascii="Open Sans" w:hAnsi="Open Sans" w:cs="Open Sans"/>
          <w:sz w:val="18"/>
          <w:szCs w:val="18"/>
        </w:rPr>
        <w:t>PCSP,</w:t>
      </w:r>
      <w:r w:rsidR="00237EFC" w:rsidRPr="00BD5DA6">
        <w:rPr>
          <w:rFonts w:ascii="Open Sans" w:hAnsi="Open Sans" w:cs="Open Sans"/>
          <w:sz w:val="18"/>
          <w:szCs w:val="18"/>
        </w:rPr>
        <w:t xml:space="preserve"> where applicable</w:t>
      </w:r>
      <w:r w:rsidRPr="00BD5DA6">
        <w:rPr>
          <w:rFonts w:ascii="Open Sans" w:hAnsi="Open Sans" w:cs="Open Sans"/>
          <w:sz w:val="18"/>
          <w:szCs w:val="18"/>
        </w:rPr>
        <w:t>.</w:t>
      </w:r>
    </w:p>
    <w:tbl>
      <w:tblPr>
        <w:tblStyle w:val="TableGrid"/>
        <w:tblW w:w="13680" w:type="dxa"/>
        <w:tblLayout w:type="fixed"/>
        <w:tblLook w:val="04A0" w:firstRow="1" w:lastRow="0" w:firstColumn="1" w:lastColumn="0" w:noHBand="0" w:noVBand="1"/>
      </w:tblPr>
      <w:tblGrid>
        <w:gridCol w:w="4047"/>
        <w:gridCol w:w="4048"/>
        <w:gridCol w:w="4140"/>
        <w:gridCol w:w="1445"/>
      </w:tblGrid>
      <w:tr w:rsidR="00AC477B" w:rsidRPr="00BD5DA6" w:rsidTr="004D56E0">
        <w:trPr>
          <w:trHeight w:val="314"/>
        </w:trPr>
        <w:tc>
          <w:tcPr>
            <w:tcW w:w="4047" w:type="dxa"/>
            <w:tcBorders>
              <w:bottom w:val="double" w:sz="2" w:space="0" w:color="auto"/>
            </w:tcBorders>
            <w:vAlign w:val="center"/>
          </w:tcPr>
          <w:p w:rsidR="00AC477B" w:rsidRPr="00BD5DA6" w:rsidRDefault="00AC477B" w:rsidP="00AC477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Print Name</w:t>
            </w:r>
          </w:p>
        </w:tc>
        <w:tc>
          <w:tcPr>
            <w:tcW w:w="4048" w:type="dxa"/>
            <w:tcBorders>
              <w:bottom w:val="double" w:sz="2" w:space="0" w:color="auto"/>
            </w:tcBorders>
            <w:vAlign w:val="center"/>
          </w:tcPr>
          <w:p w:rsidR="00AC477B" w:rsidRPr="00BD5DA6" w:rsidRDefault="00D425D5" w:rsidP="00AC477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Affiliation / Role</w:t>
            </w:r>
          </w:p>
        </w:tc>
        <w:tc>
          <w:tcPr>
            <w:tcW w:w="4140" w:type="dxa"/>
            <w:tcBorders>
              <w:bottom w:val="double" w:sz="2" w:space="0" w:color="auto"/>
            </w:tcBorders>
            <w:vAlign w:val="center"/>
          </w:tcPr>
          <w:p w:rsidR="00AC477B" w:rsidRPr="00BD5DA6" w:rsidRDefault="00D425D5" w:rsidP="00AC477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Signature</w:t>
            </w:r>
          </w:p>
        </w:tc>
        <w:tc>
          <w:tcPr>
            <w:tcW w:w="1445" w:type="dxa"/>
            <w:tcBorders>
              <w:bottom w:val="double" w:sz="2" w:space="0" w:color="auto"/>
            </w:tcBorders>
            <w:vAlign w:val="center"/>
          </w:tcPr>
          <w:p w:rsidR="00AC477B" w:rsidRPr="00BD5DA6" w:rsidRDefault="00D425D5" w:rsidP="00AC477B">
            <w:pPr>
              <w:jc w:val="center"/>
              <w:rPr>
                <w:rFonts w:ascii="Open Sans" w:hAnsi="Open Sans" w:cs="Open Sans"/>
              </w:rPr>
            </w:pPr>
            <w:r w:rsidRPr="00BD5DA6">
              <w:rPr>
                <w:rFonts w:ascii="Open Sans" w:hAnsi="Open Sans" w:cs="Open Sans"/>
              </w:rPr>
              <w:t>Date</w:t>
            </w: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tcBorders>
              <w:top w:val="double" w:sz="2" w:space="0" w:color="auto"/>
            </w:tcBorders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  <w:tr w:rsidR="00D425D5" w:rsidTr="000372A5">
        <w:trPr>
          <w:trHeight w:hRule="exact" w:val="504"/>
        </w:trPr>
        <w:tc>
          <w:tcPr>
            <w:tcW w:w="4047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048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4140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  <w:tc>
          <w:tcPr>
            <w:tcW w:w="1445" w:type="dxa"/>
            <w:vAlign w:val="center"/>
          </w:tcPr>
          <w:p w:rsidR="00D425D5" w:rsidRDefault="00D425D5" w:rsidP="00E247E5">
            <w:pPr>
              <w:rPr>
                <w:rFonts w:asciiTheme="majorHAnsi" w:hAnsiTheme="majorHAnsi"/>
              </w:rPr>
            </w:pPr>
          </w:p>
        </w:tc>
      </w:tr>
    </w:tbl>
    <w:p w:rsidR="00A120C6" w:rsidRPr="00A120C6" w:rsidRDefault="00A120C6" w:rsidP="00A120C6">
      <w:pPr>
        <w:tabs>
          <w:tab w:val="left" w:pos="4680"/>
        </w:tabs>
        <w:rPr>
          <w:rFonts w:ascii="Open Sans" w:hAnsi="Open Sans" w:cs="Open Sans"/>
        </w:rPr>
      </w:pPr>
    </w:p>
    <w:sectPr w:rsidR="00A120C6" w:rsidRPr="00A120C6" w:rsidSect="009B490B">
      <w:footerReference w:type="default" r:id="rId6"/>
      <w:pgSz w:w="15840" w:h="12240" w:orient="landscape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36595" w:rsidRDefault="00E36595" w:rsidP="00DE67A6">
      <w:r>
        <w:separator/>
      </w:r>
    </w:p>
  </w:endnote>
  <w:endnote w:type="continuationSeparator" w:id="0">
    <w:p w:rsidR="00E36595" w:rsidRDefault="00E36595" w:rsidP="00DE6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E67A6" w:rsidRPr="00BD5DA6" w:rsidRDefault="00A752DD" w:rsidP="00A752DD">
    <w:pPr>
      <w:spacing w:before="240"/>
      <w:rPr>
        <w:rFonts w:ascii="Open Sans" w:hAnsi="Open Sans" w:cs="Open Sans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37B58CD8" wp14:editId="6C7F5DA7">
          <wp:simplePos x="0" y="0"/>
          <wp:positionH relativeFrom="page">
            <wp:posOffset>8591550</wp:posOffset>
          </wp:positionH>
          <wp:positionV relativeFrom="page">
            <wp:posOffset>7010400</wp:posOffset>
          </wp:positionV>
          <wp:extent cx="666750" cy="638175"/>
          <wp:effectExtent l="0" t="0" r="0" b="9525"/>
          <wp:wrapNone/>
          <wp:docPr id="2" name="Image 2" descr="The Great Seal of THE STATE OF TENNESSE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The Great Seal of THE STATE OF TENNESSE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6750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2F6C">
      <w:rPr>
        <w:rFonts w:ascii="Open Sans" w:hAnsi="Open Sans" w:cs="Open Sans"/>
      </w:rPr>
      <w:t>Revised September 8, 2026</w:t>
    </w:r>
    <w:r>
      <w:rPr>
        <w:rFonts w:ascii="Open Sans" w:hAnsi="Open Sans" w:cs="Open Sans"/>
      </w:rPr>
      <w:t xml:space="preserve">                      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36595" w:rsidRDefault="00E36595" w:rsidP="00DE67A6">
      <w:r>
        <w:separator/>
      </w:r>
    </w:p>
  </w:footnote>
  <w:footnote w:type="continuationSeparator" w:id="0">
    <w:p w:rsidR="00E36595" w:rsidRDefault="00E36595" w:rsidP="00DE67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F3D"/>
    <w:rsid w:val="00002F6C"/>
    <w:rsid w:val="0000717D"/>
    <w:rsid w:val="00023423"/>
    <w:rsid w:val="000372A5"/>
    <w:rsid w:val="00123C7E"/>
    <w:rsid w:val="00173334"/>
    <w:rsid w:val="001920EB"/>
    <w:rsid w:val="001C2EDD"/>
    <w:rsid w:val="002372CC"/>
    <w:rsid w:val="00237EFC"/>
    <w:rsid w:val="003116C1"/>
    <w:rsid w:val="00404105"/>
    <w:rsid w:val="004316FE"/>
    <w:rsid w:val="004D56E0"/>
    <w:rsid w:val="004E171F"/>
    <w:rsid w:val="0051216E"/>
    <w:rsid w:val="00515F3D"/>
    <w:rsid w:val="00532EE4"/>
    <w:rsid w:val="006F386E"/>
    <w:rsid w:val="00717F60"/>
    <w:rsid w:val="00786921"/>
    <w:rsid w:val="00826C54"/>
    <w:rsid w:val="008B64F6"/>
    <w:rsid w:val="008D672B"/>
    <w:rsid w:val="008F39CE"/>
    <w:rsid w:val="0098596E"/>
    <w:rsid w:val="009B490B"/>
    <w:rsid w:val="00A120C6"/>
    <w:rsid w:val="00A752DD"/>
    <w:rsid w:val="00AC477B"/>
    <w:rsid w:val="00B34678"/>
    <w:rsid w:val="00B3523E"/>
    <w:rsid w:val="00B50BAF"/>
    <w:rsid w:val="00B71B07"/>
    <w:rsid w:val="00BB276B"/>
    <w:rsid w:val="00BD5DA6"/>
    <w:rsid w:val="00BE5CCD"/>
    <w:rsid w:val="00C052A1"/>
    <w:rsid w:val="00C80C35"/>
    <w:rsid w:val="00CB7790"/>
    <w:rsid w:val="00D425D5"/>
    <w:rsid w:val="00DE67A6"/>
    <w:rsid w:val="00E247E5"/>
    <w:rsid w:val="00E36595"/>
    <w:rsid w:val="00E441E6"/>
    <w:rsid w:val="00EE1D79"/>
    <w:rsid w:val="00EE7253"/>
    <w:rsid w:val="00F25317"/>
    <w:rsid w:val="00F5480C"/>
    <w:rsid w:val="00FE2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AF8EB"/>
  <w15:docId w15:val="{D1C0D2B3-03BA-44D6-9F7C-CD50A0BC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90B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9B490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9B490B"/>
    <w:rPr>
      <w:rFonts w:ascii="Arial" w:eastAsia="Times New Roman" w:hAnsi="Arial" w:cs="Times New Roman"/>
      <w:sz w:val="20"/>
      <w:szCs w:val="24"/>
    </w:rPr>
  </w:style>
  <w:style w:type="table" w:styleId="TableGrid">
    <w:name w:val="Table Grid"/>
    <w:basedOn w:val="TableNormal"/>
    <w:uiPriority w:val="39"/>
    <w:rsid w:val="009B4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425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5D5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E67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7A6"/>
    <w:rPr>
      <w:rFonts w:ascii="Arial" w:eastAsia="Times New Roman" w:hAnsi="Arial" w:cs="Times New Roman"/>
      <w:sz w:val="20"/>
      <w:szCs w:val="24"/>
    </w:rPr>
  </w:style>
  <w:style w:type="character" w:styleId="PlaceholderText">
    <w:name w:val="Placeholder Text"/>
    <w:basedOn w:val="DefaultParagraphFont"/>
    <w:uiPriority w:val="99"/>
    <w:semiHidden/>
    <w:rsid w:val="0098596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oore\Documents\Custom%20Office%20Templates\NEW%20ISP%20SIGNATURE%20SHEET%20201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1868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C1C0B-4DDB-4F31-A7FB-7728C3BA252F}"/>
      </w:docPartPr>
      <w:docPartBody>
        <w:p w:rsidR="00FC639F" w:rsidRDefault="009806DC">
          <w:r w:rsidRPr="00BB7164">
            <w:rPr>
              <w:rStyle w:val="PlaceholderText"/>
            </w:rPr>
            <w:t>Click here to enter a date.</w:t>
          </w:r>
        </w:p>
      </w:docPartBody>
    </w:docPart>
    <w:docPart>
      <w:docPartPr>
        <w:name w:val="DefaultPlaceholder_10818685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3805A-983A-4A2B-861B-2361A088A843}"/>
      </w:docPartPr>
      <w:docPartBody>
        <w:p w:rsidR="00FC639F" w:rsidRDefault="009806DC">
          <w:r w:rsidRPr="00BB7164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B0EA97-6CDB-405C-9B27-3E3D63EBBBA6}"/>
      </w:docPartPr>
      <w:docPartBody>
        <w:p w:rsidR="00FC639F" w:rsidRDefault="009806DC">
          <w:r w:rsidRPr="00BB7164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6DC"/>
    <w:rsid w:val="000D3EED"/>
    <w:rsid w:val="00234F2E"/>
    <w:rsid w:val="00367CCB"/>
    <w:rsid w:val="004316FE"/>
    <w:rsid w:val="00532EE4"/>
    <w:rsid w:val="007B6784"/>
    <w:rsid w:val="0081749B"/>
    <w:rsid w:val="008272BA"/>
    <w:rsid w:val="00882BB0"/>
    <w:rsid w:val="008B64F6"/>
    <w:rsid w:val="009806DC"/>
    <w:rsid w:val="00B71B07"/>
    <w:rsid w:val="00BB11CA"/>
    <w:rsid w:val="00BB276B"/>
    <w:rsid w:val="00EF0F59"/>
    <w:rsid w:val="00F932F7"/>
    <w:rsid w:val="00FC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806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ISP SIGNATURE SHEET 2015.dotx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Moore</dc:creator>
  <cp:lastModifiedBy>John R. McLearran</cp:lastModifiedBy>
  <cp:revision>1</cp:revision>
  <cp:lastPrinted>2018-03-27T11:33:00Z</cp:lastPrinted>
  <dcterms:created xsi:type="dcterms:W3CDTF">2026-09-11T14:11:00Z</dcterms:created>
  <dcterms:modified xsi:type="dcterms:W3CDTF">2026-09-11T14:11:00Z</dcterms:modified>
</cp:coreProperties>
</file>