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AF80" w14:textId="64BD2322" w:rsidR="00A51DA8" w:rsidRPr="00A51DA8" w:rsidRDefault="00A51DA8" w:rsidP="00A51DA8">
      <w:r w:rsidRPr="00A51DA8">
        <w:t>Date:</w:t>
      </w:r>
      <w:r w:rsidR="002016BA">
        <w:t xml:space="preserve"> </w:t>
      </w:r>
      <w:r w:rsidR="00D14D21">
        <w:t>May 6, 2026</w:t>
      </w:r>
    </w:p>
    <w:p w14:paraId="0D0F7BCC" w14:textId="77777777" w:rsidR="00A51DA8" w:rsidRPr="00A51DA8" w:rsidRDefault="00A51DA8" w:rsidP="00A51DA8">
      <w:pPr>
        <w:rPr>
          <w:b/>
        </w:rPr>
      </w:pPr>
      <w:r w:rsidRPr="00A51DA8">
        <w:rPr>
          <w:b/>
        </w:rPr>
        <w:t xml:space="preserve">Subject: Family Support State Council </w:t>
      </w:r>
    </w:p>
    <w:p w14:paraId="260D00BA" w14:textId="77777777" w:rsidR="00A51DA8" w:rsidRPr="00A51DA8" w:rsidRDefault="00A51DA8" w:rsidP="00A51DA8">
      <w:r w:rsidRPr="00A51DA8">
        <w:t>Dear Members,</w:t>
      </w:r>
    </w:p>
    <w:p w14:paraId="5BE19B36" w14:textId="160B2DED" w:rsidR="00A51DA8" w:rsidRPr="00A51DA8" w:rsidRDefault="00A51DA8" w:rsidP="00A51DA8">
      <w:r w:rsidRPr="00A51DA8">
        <w:t xml:space="preserve">Please find attached a summary of the Family Support State Council meeting held on </w:t>
      </w:r>
      <w:r w:rsidR="00D14D21">
        <w:t>May 6</w:t>
      </w:r>
      <w:r w:rsidR="002016BA">
        <w:t>, 2026</w:t>
      </w:r>
      <w:r w:rsidRPr="00A51DA8">
        <w:t xml:space="preserve">, at the Stamps Building, Room 2114, 291 Stewarts Ferry Pike, Nashville, TN 37214, with an option to attend in the alternative via Microsoft Teams. The next meeting will be at 10:00 a.m. on </w:t>
      </w:r>
      <w:r w:rsidR="00476452">
        <w:rPr>
          <w:b/>
          <w:bCs/>
        </w:rPr>
        <w:t xml:space="preserve">Tuesday, </w:t>
      </w:r>
      <w:r w:rsidR="00D14D21">
        <w:rPr>
          <w:b/>
          <w:bCs/>
        </w:rPr>
        <w:t>August 4</w:t>
      </w:r>
      <w:r w:rsidR="00476452">
        <w:rPr>
          <w:b/>
          <w:bCs/>
        </w:rPr>
        <w:t>, 2026.</w:t>
      </w:r>
      <w:r w:rsidRPr="00A51DA8">
        <w:t xml:space="preserve"> </w:t>
      </w:r>
      <w:r w:rsidR="008D3497">
        <w:t>A public meeting notice will be provided prior to the meeting. Additionally, if you are on the Family Support email list, a</w:t>
      </w:r>
      <w:r w:rsidRPr="00A51DA8">
        <w:t xml:space="preserve">n Outlook calendar invitation will be sent to your e-mail for the meeting, which is planned to be held in-person in Nashville with a hybrid option via </w:t>
      </w:r>
      <w:r w:rsidR="00476452">
        <w:t>Webex</w:t>
      </w:r>
      <w:r w:rsidRPr="00A51DA8">
        <w:t xml:space="preserve">. If you have any questions, please call me </w:t>
      </w:r>
      <w:proofErr w:type="gramStart"/>
      <w:r w:rsidRPr="00A51DA8">
        <w:t>at</w:t>
      </w:r>
      <w:proofErr w:type="gramEnd"/>
      <w:r w:rsidRPr="00A51DA8">
        <w:t xml:space="preserve"> 615-626-1579.</w:t>
      </w:r>
    </w:p>
    <w:p w14:paraId="790C56EE" w14:textId="77777777" w:rsidR="00A51DA8" w:rsidRPr="00A51DA8" w:rsidRDefault="00A51DA8" w:rsidP="00A51DA8">
      <w:pPr>
        <w:rPr>
          <w:b/>
        </w:rPr>
      </w:pPr>
    </w:p>
    <w:p w14:paraId="696FF360" w14:textId="77777777" w:rsidR="00A51DA8" w:rsidRPr="00A51DA8" w:rsidRDefault="00A51DA8" w:rsidP="00A51DA8">
      <w:r w:rsidRPr="00A51DA8">
        <w:rPr>
          <w:noProof/>
        </w:rPr>
        <w:drawing>
          <wp:anchor distT="0" distB="0" distL="114300" distR="114300" simplePos="0" relativeHeight="251659264" behindDoc="1" locked="0" layoutInCell="1" allowOverlap="1" wp14:anchorId="797CEDC1" wp14:editId="528F4DB2">
            <wp:simplePos x="0" y="0"/>
            <wp:positionH relativeFrom="column">
              <wp:posOffset>-381000</wp:posOffset>
            </wp:positionH>
            <wp:positionV relativeFrom="paragraph">
              <wp:posOffset>220980</wp:posOffset>
            </wp:positionV>
            <wp:extent cx="2503170" cy="866775"/>
            <wp:effectExtent l="0" t="0" r="0" b="9525"/>
            <wp:wrapNone/>
            <wp:docPr id="6" name="Picture 6" descr="Jenna Marti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Jenna Martin Signatu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03170" cy="866775"/>
                    </a:xfrm>
                    <a:prstGeom prst="rect">
                      <a:avLst/>
                    </a:prstGeom>
                  </pic:spPr>
                </pic:pic>
              </a:graphicData>
            </a:graphic>
          </wp:anchor>
        </w:drawing>
      </w:r>
      <w:r w:rsidRPr="00A51DA8">
        <w:t>Sincerely,</w:t>
      </w:r>
    </w:p>
    <w:p w14:paraId="06D8A117" w14:textId="77777777" w:rsidR="00A51DA8" w:rsidRPr="00A51DA8" w:rsidRDefault="00A51DA8" w:rsidP="00A51DA8"/>
    <w:p w14:paraId="3FA8A275" w14:textId="77777777" w:rsidR="00A51DA8" w:rsidRPr="00A51DA8" w:rsidRDefault="00A51DA8" w:rsidP="00A51DA8">
      <w:r w:rsidRPr="00A51DA8">
        <w:t>Jenna Martin</w:t>
      </w:r>
    </w:p>
    <w:p w14:paraId="436D37B3" w14:textId="77777777" w:rsidR="00A51DA8" w:rsidRPr="00A51DA8" w:rsidRDefault="00A51DA8" w:rsidP="00A51DA8">
      <w:r w:rsidRPr="00A51DA8">
        <w:t>DDA Director of Developmental Disability Services</w:t>
      </w:r>
    </w:p>
    <w:p w14:paraId="4FFE95A8" w14:textId="77777777" w:rsidR="00A51DA8" w:rsidRPr="00A51DA8" w:rsidRDefault="00A51DA8" w:rsidP="00A51DA8">
      <w:r w:rsidRPr="00A51DA8">
        <w:t>Statewide Family Support Coordinator</w:t>
      </w:r>
    </w:p>
    <w:p w14:paraId="74C040BE" w14:textId="77777777" w:rsidR="00A51DA8" w:rsidRPr="00A51DA8" w:rsidRDefault="00A51DA8" w:rsidP="00A51DA8"/>
    <w:p w14:paraId="0E80BCC0" w14:textId="77777777" w:rsidR="00A51DA8" w:rsidRPr="00A51DA8" w:rsidRDefault="00A51DA8" w:rsidP="00B94459">
      <w:pPr>
        <w:spacing w:after="0" w:line="240" w:lineRule="auto"/>
      </w:pPr>
      <w:r w:rsidRPr="00A51DA8">
        <w:t>Cc</w:t>
      </w:r>
      <w:proofErr w:type="gramStart"/>
      <w:r w:rsidRPr="00A51DA8">
        <w:t>:</w:t>
      </w:r>
      <w:r w:rsidRPr="00A51DA8">
        <w:tab/>
      </w:r>
      <w:r w:rsidRPr="00A51DA8">
        <w:tab/>
        <w:t>DDA</w:t>
      </w:r>
      <w:proofErr w:type="gramEnd"/>
      <w:r w:rsidRPr="00A51DA8">
        <w:t xml:space="preserve"> Family Support State Council </w:t>
      </w:r>
    </w:p>
    <w:p w14:paraId="7BD5D1CF" w14:textId="77777777" w:rsidR="00A51DA8" w:rsidRPr="00A51DA8" w:rsidRDefault="00A51DA8" w:rsidP="00B94459">
      <w:pPr>
        <w:spacing w:after="0" w:line="240" w:lineRule="auto"/>
      </w:pPr>
      <w:r w:rsidRPr="00A51DA8">
        <w:tab/>
      </w:r>
      <w:r w:rsidRPr="00A51DA8">
        <w:tab/>
        <w:t>DDA Regional Family Support Staff</w:t>
      </w:r>
    </w:p>
    <w:p w14:paraId="54DEFE04" w14:textId="77777777" w:rsidR="00A51DA8" w:rsidRPr="00A51DA8" w:rsidRDefault="00A51DA8" w:rsidP="00B94459">
      <w:pPr>
        <w:spacing w:after="0" w:line="240" w:lineRule="auto"/>
      </w:pPr>
      <w:r w:rsidRPr="00A51DA8">
        <w:tab/>
      </w:r>
      <w:r w:rsidRPr="00A51DA8">
        <w:tab/>
        <w:t>Family Support Agencies</w:t>
      </w:r>
    </w:p>
    <w:p w14:paraId="09C3B733" w14:textId="77777777" w:rsidR="00A51DA8" w:rsidRPr="00A51DA8" w:rsidRDefault="00A51DA8" w:rsidP="00B94459">
      <w:pPr>
        <w:spacing w:after="0" w:line="240" w:lineRule="auto"/>
      </w:pPr>
      <w:r w:rsidRPr="00A51DA8">
        <w:tab/>
      </w:r>
      <w:r w:rsidRPr="00A51DA8">
        <w:tab/>
        <w:t>Brad Turner, DDA Commissioner</w:t>
      </w:r>
    </w:p>
    <w:p w14:paraId="3457C78A" w14:textId="4A66E18F" w:rsidR="00A51DA8" w:rsidRPr="00A51DA8" w:rsidRDefault="00A51DA8" w:rsidP="00B94459">
      <w:pPr>
        <w:spacing w:after="0" w:line="240" w:lineRule="auto"/>
      </w:pPr>
      <w:r w:rsidRPr="00A51DA8">
        <w:tab/>
      </w:r>
      <w:r w:rsidRPr="00A51DA8">
        <w:tab/>
        <w:t xml:space="preserve">Theresa Sloan, DDA General Counsel </w:t>
      </w:r>
    </w:p>
    <w:p w14:paraId="268ED2D3" w14:textId="77777777" w:rsidR="00A51DA8" w:rsidRPr="00A51DA8" w:rsidRDefault="00A51DA8" w:rsidP="00B94459">
      <w:pPr>
        <w:spacing w:after="0" w:line="240" w:lineRule="auto"/>
      </w:pPr>
      <w:r w:rsidRPr="00A51DA8">
        <w:tab/>
      </w:r>
      <w:r w:rsidRPr="00A51DA8">
        <w:tab/>
        <w:t>Seth Wilson, DDA Senior Associate Counsel</w:t>
      </w:r>
    </w:p>
    <w:p w14:paraId="75F43398" w14:textId="77777777" w:rsidR="00A51DA8" w:rsidRDefault="00A51DA8" w:rsidP="00A51DA8"/>
    <w:p w14:paraId="32982A0E" w14:textId="77777777" w:rsidR="008D3497" w:rsidRPr="00A51DA8" w:rsidRDefault="008D3497" w:rsidP="00A51DA8"/>
    <w:p w14:paraId="346C420F" w14:textId="77777777" w:rsidR="00A51DA8" w:rsidRPr="00A51DA8" w:rsidRDefault="00A51DA8" w:rsidP="00A51DA8">
      <w:r w:rsidRPr="00A51DA8">
        <w:rPr>
          <w:b/>
          <w:bCs/>
        </w:rPr>
        <w:lastRenderedPageBreak/>
        <w:t>MEETING CALLED BY CHAIR &amp; FACILITATOR</w:t>
      </w:r>
      <w:r w:rsidRPr="00A51DA8">
        <w:t xml:space="preserve"> </w:t>
      </w:r>
    </w:p>
    <w:p w14:paraId="382F0C65" w14:textId="078180E5" w:rsidR="00A51DA8" w:rsidRPr="00A51DA8" w:rsidRDefault="00D14D21" w:rsidP="00A51DA8">
      <w:r>
        <w:t>CHRYSTAL MURPHY</w:t>
      </w:r>
    </w:p>
    <w:p w14:paraId="7FFB5B73" w14:textId="77777777" w:rsidR="00A51DA8" w:rsidRPr="00A51DA8" w:rsidRDefault="00A51DA8" w:rsidP="00A51DA8">
      <w:pPr>
        <w:rPr>
          <w:b/>
          <w:bCs/>
        </w:rPr>
      </w:pPr>
      <w:r w:rsidRPr="00A51DA8">
        <w:rPr>
          <w:b/>
          <w:bCs/>
        </w:rPr>
        <w:t>TYPE OF MEETING</w:t>
      </w:r>
    </w:p>
    <w:p w14:paraId="68F04608" w14:textId="77777777" w:rsidR="00A51DA8" w:rsidRPr="00A51DA8" w:rsidRDefault="00A51DA8" w:rsidP="00A51DA8">
      <w:r w:rsidRPr="00A51DA8">
        <w:t>DDA STATEWIDE FAMILY SUPPORT STATE COUNCIL</w:t>
      </w:r>
    </w:p>
    <w:p w14:paraId="64BB9977" w14:textId="77777777" w:rsidR="00A51DA8" w:rsidRDefault="00A51DA8" w:rsidP="00A51DA8">
      <w:pPr>
        <w:rPr>
          <w:b/>
          <w:bCs/>
        </w:rPr>
      </w:pPr>
      <w:r w:rsidRPr="00A51DA8">
        <w:rPr>
          <w:b/>
          <w:bCs/>
        </w:rPr>
        <w:t>MEMBERS PRESENT IN PERSON</w:t>
      </w:r>
    </w:p>
    <w:p w14:paraId="134A0D5A" w14:textId="708274AC" w:rsidR="00A13DB5" w:rsidRPr="00A13DB5" w:rsidRDefault="00D14D21" w:rsidP="00A51DA8">
      <w:r>
        <w:t>Chrystal Murphy (Chair &amp; District 3 Representative), Yolanda Beason (DDA at Large)</w:t>
      </w:r>
      <w:r w:rsidR="005D059F">
        <w:t xml:space="preserve"> </w:t>
      </w:r>
    </w:p>
    <w:p w14:paraId="42ED8703" w14:textId="6EE6429D" w:rsidR="00A51DA8" w:rsidRDefault="00A51DA8" w:rsidP="00A51DA8">
      <w:pPr>
        <w:rPr>
          <w:b/>
          <w:bCs/>
        </w:rPr>
      </w:pPr>
      <w:r w:rsidRPr="00A51DA8">
        <w:rPr>
          <w:b/>
          <w:bCs/>
        </w:rPr>
        <w:t xml:space="preserve">MEMBERS WHO JOINED VIA </w:t>
      </w:r>
      <w:r w:rsidR="00413BF1">
        <w:rPr>
          <w:b/>
          <w:bCs/>
        </w:rPr>
        <w:t>WEBEX</w:t>
      </w:r>
    </w:p>
    <w:p w14:paraId="2795E3D8" w14:textId="16853628" w:rsidR="005D059F" w:rsidRPr="009861E9" w:rsidRDefault="009C4B50" w:rsidP="00A51DA8">
      <w:r>
        <w:t xml:space="preserve">Lori Keifer (District 2), </w:t>
      </w:r>
      <w:r w:rsidR="00A13DB5">
        <w:t>Chrissy Hood</w:t>
      </w:r>
      <w:r w:rsidR="000D6A49">
        <w:t xml:space="preserve"> (District 6)</w:t>
      </w:r>
      <w:r w:rsidR="00A13DB5">
        <w:t>,</w:t>
      </w:r>
      <w:r>
        <w:t xml:space="preserve"> Kimberly B</w:t>
      </w:r>
      <w:r w:rsidR="00A3613E">
        <w:t>oyd</w:t>
      </w:r>
      <w:r>
        <w:t xml:space="preserve"> (District 7),</w:t>
      </w:r>
      <w:r w:rsidR="00A13DB5">
        <w:t xml:space="preserve"> </w:t>
      </w:r>
      <w:r w:rsidR="00A13DB5" w:rsidRPr="00B81C83">
        <w:t>Diana Bawcum</w:t>
      </w:r>
      <w:r w:rsidR="00B81C83">
        <w:t xml:space="preserve"> (District 8)</w:t>
      </w:r>
      <w:r w:rsidR="00A13DB5">
        <w:t xml:space="preserve">, </w:t>
      </w:r>
      <w:r w:rsidR="00A03DD7">
        <w:t xml:space="preserve">Beth Robinson (District 9), </w:t>
      </w:r>
      <w:r w:rsidR="009861E9" w:rsidRPr="009861E9">
        <w:t>Lynette Porter (TN Council on Developmental Disabilities)</w:t>
      </w:r>
      <w:r w:rsidR="009861E9">
        <w:t xml:space="preserve">, </w:t>
      </w:r>
      <w:r w:rsidR="00A03DD7">
        <w:t xml:space="preserve">Amy Cook (Centers for Independent Living), </w:t>
      </w:r>
      <w:r w:rsidR="009861E9">
        <w:t xml:space="preserve">Crystal Hicks </w:t>
      </w:r>
      <w:r w:rsidR="00B81C83">
        <w:t>(TNCO)</w:t>
      </w:r>
      <w:r w:rsidR="00A13DB5">
        <w:t>, Carrie Carlson</w:t>
      </w:r>
      <w:r w:rsidR="00970720">
        <w:t xml:space="preserve"> (TN Disability Coalition)</w:t>
      </w:r>
    </w:p>
    <w:p w14:paraId="08BF4AEC" w14:textId="4E76332B" w:rsidR="00A51DA8" w:rsidRDefault="00A51DA8" w:rsidP="00A51DA8">
      <w:pPr>
        <w:rPr>
          <w:b/>
          <w:bCs/>
        </w:rPr>
      </w:pPr>
      <w:r w:rsidRPr="00A51DA8">
        <w:rPr>
          <w:b/>
          <w:bCs/>
        </w:rPr>
        <w:t>MEMBERS ABSENT</w:t>
      </w:r>
    </w:p>
    <w:p w14:paraId="02147336" w14:textId="081EA97F" w:rsidR="009861E9" w:rsidRDefault="009861E9" w:rsidP="00A51DA8">
      <w:r>
        <w:t xml:space="preserve">Rebecca Simerly (District 1), </w:t>
      </w:r>
      <w:r w:rsidR="00A03DD7">
        <w:t xml:space="preserve">Amanda Ferrell (District 4), </w:t>
      </w:r>
      <w:r w:rsidRPr="009861E9">
        <w:t>Shannon Pargin (DDA at Large),</w:t>
      </w:r>
    </w:p>
    <w:p w14:paraId="6E53F439" w14:textId="40EA92F4" w:rsidR="00A51DA8" w:rsidRDefault="00A51DA8" w:rsidP="00A51DA8">
      <w:pPr>
        <w:rPr>
          <w:b/>
          <w:bCs/>
        </w:rPr>
      </w:pPr>
      <w:r w:rsidRPr="00A51DA8">
        <w:rPr>
          <w:b/>
          <w:bCs/>
        </w:rPr>
        <w:t>OTHERS PRESENT IN PERSON</w:t>
      </w:r>
    </w:p>
    <w:p w14:paraId="1E462314" w14:textId="173CC5DB" w:rsidR="00AF1E39" w:rsidRPr="00AF1E39" w:rsidRDefault="00A03DD7" w:rsidP="00A51DA8">
      <w:r>
        <w:t xml:space="preserve">Tammie Browning, Middle TN Family Support, Tanya Hardy, West TN Family Support, Errol Elshtain, Bryon Pickard, District 5 proposed representative, </w:t>
      </w:r>
      <w:r w:rsidR="00970720" w:rsidRPr="00B65D67">
        <w:t>Seth Wilson</w:t>
      </w:r>
      <w:r w:rsidR="00AA7485">
        <w:t xml:space="preserve">, </w:t>
      </w:r>
      <w:r w:rsidR="00970720" w:rsidRPr="00B65D67">
        <w:t xml:space="preserve">DDA Senior Associate Counsel, </w:t>
      </w:r>
      <w:r w:rsidR="00970720">
        <w:t>Jenna Martin</w:t>
      </w:r>
      <w:r w:rsidR="00AA7485">
        <w:t xml:space="preserve">, </w:t>
      </w:r>
      <w:r w:rsidR="005D059F">
        <w:t>Statewide Family Support</w:t>
      </w:r>
      <w:r w:rsidR="00AA7485">
        <w:t xml:space="preserve"> Coordinator</w:t>
      </w:r>
    </w:p>
    <w:p w14:paraId="49B327CE" w14:textId="7613128F" w:rsidR="00A51DA8" w:rsidRDefault="00A51DA8" w:rsidP="00A51DA8">
      <w:pPr>
        <w:rPr>
          <w:b/>
          <w:bCs/>
        </w:rPr>
      </w:pPr>
      <w:r w:rsidRPr="00A51DA8">
        <w:rPr>
          <w:b/>
          <w:bCs/>
        </w:rPr>
        <w:t xml:space="preserve">OTHERS PRESENT WHO JOINED VIA </w:t>
      </w:r>
      <w:r w:rsidR="00413BF1">
        <w:rPr>
          <w:b/>
          <w:bCs/>
        </w:rPr>
        <w:t>WEBEX</w:t>
      </w:r>
    </w:p>
    <w:p w14:paraId="3A65FF19" w14:textId="565E74DC" w:rsidR="0066720B" w:rsidRPr="005D059F" w:rsidRDefault="009861E9" w:rsidP="005D059F">
      <w:r>
        <w:t>Patrice Taylor</w:t>
      </w:r>
      <w:r w:rsidR="00181A22">
        <w:t xml:space="preserve"> (Helen Tucker), Pam Sykes (Madison Haywood), Michelle Harris</w:t>
      </w:r>
      <w:r>
        <w:t xml:space="preserve">, </w:t>
      </w:r>
      <w:r w:rsidR="005D059F" w:rsidRPr="005D059F">
        <w:t>Latisha Maxwell (Shelby Residential and Vocational Services),</w:t>
      </w:r>
      <w:r>
        <w:t xml:space="preserve"> Lorie Golden &amp; Donna Bryant (Arc of Davidson County &amp; Greater Nashville),</w:t>
      </w:r>
      <w:r w:rsidR="00181A22">
        <w:t xml:space="preserve"> </w:t>
      </w:r>
      <w:r>
        <w:t>Melanie Obe</w:t>
      </w:r>
      <w:r w:rsidR="005D059F" w:rsidRPr="005D059F">
        <w:t>r</w:t>
      </w:r>
      <w:r>
        <w:t>g</w:t>
      </w:r>
      <w:r w:rsidR="005D059F" w:rsidRPr="005D059F">
        <w:t xml:space="preserve"> (Buffalo River Services, Inc.), Christy Jensen</w:t>
      </w:r>
      <w:r w:rsidR="00C11932">
        <w:t xml:space="preserve"> &amp; Anita Teague</w:t>
      </w:r>
      <w:r w:rsidR="005D059F" w:rsidRPr="005D059F">
        <w:t xml:space="preserve"> (Community Development Center),  </w:t>
      </w:r>
      <w:r w:rsidR="00181A22">
        <w:t>Sarah Reeves (DSDC)</w:t>
      </w:r>
      <w:r w:rsidR="005D059F" w:rsidRPr="005D059F">
        <w:t xml:space="preserve">, </w:t>
      </w:r>
      <w:r w:rsidR="00C11932">
        <w:t xml:space="preserve">Misty Voiles &amp; </w:t>
      </w:r>
      <w:r w:rsidR="005D059F" w:rsidRPr="005D059F">
        <w:t>Marilyn Harris (Pacesetters),</w:t>
      </w:r>
      <w:r w:rsidR="00181A22">
        <w:t xml:space="preserve"> Rachelle Duncan </w:t>
      </w:r>
      <w:r w:rsidR="00181A22">
        <w:lastRenderedPageBreak/>
        <w:t xml:space="preserve">(SAI), </w:t>
      </w:r>
      <w:r>
        <w:t>Brittany Richardson</w:t>
      </w:r>
      <w:r w:rsidR="00C11932">
        <w:t xml:space="preserve"> &amp; </w:t>
      </w:r>
      <w:r w:rsidRPr="009861E9">
        <w:t>Regina Wilson</w:t>
      </w:r>
      <w:r w:rsidR="005D059F" w:rsidRPr="005D059F">
        <w:t xml:space="preserve"> (Emory Valley Center), Kristi Tankersley </w:t>
      </w:r>
      <w:r w:rsidR="00C11932" w:rsidRPr="00C11932">
        <w:t>&amp; Myra Selgado</w:t>
      </w:r>
      <w:r w:rsidR="00C11932">
        <w:t xml:space="preserve"> </w:t>
      </w:r>
      <w:r w:rsidR="005D059F" w:rsidRPr="005D059F">
        <w:t>(Orange Grove Center)</w:t>
      </w:r>
      <w:r w:rsidR="00C11932">
        <w:t xml:space="preserve"> </w:t>
      </w:r>
      <w:r w:rsidR="005D059F" w:rsidRPr="005D059F">
        <w:t>Jill Kiehna (East TN Family Support)</w:t>
      </w:r>
      <w:r w:rsidR="00C11932">
        <w:t>, Kristen Combs, Allen Fullbright &amp; Marilyn Dissauer (Attend Behavior)</w:t>
      </w:r>
    </w:p>
    <w:p w14:paraId="75452A84" w14:textId="77777777" w:rsidR="00A51DA8" w:rsidRDefault="00A51DA8" w:rsidP="00A51DA8">
      <w:pPr>
        <w:jc w:val="center"/>
        <w:rPr>
          <w:b/>
          <w:u w:val="single"/>
        </w:rPr>
      </w:pPr>
      <w:r w:rsidRPr="00A51DA8">
        <w:rPr>
          <w:b/>
          <w:u w:val="single"/>
        </w:rPr>
        <w:t>CALL TO ORDER/INTRODUCTIONS/APPROVAL OF MINUTES</w:t>
      </w:r>
    </w:p>
    <w:p w14:paraId="58CAB26B" w14:textId="15784C3A" w:rsidR="000D6A49" w:rsidRPr="00B27E93" w:rsidRDefault="000D6A49" w:rsidP="000D6A49">
      <w:r w:rsidRPr="00B27E93">
        <w:t xml:space="preserve">Family Support State Council Chair, </w:t>
      </w:r>
      <w:r w:rsidR="00C11932">
        <w:t>Chrystal Murphy</w:t>
      </w:r>
      <w:r w:rsidRPr="00B27E93">
        <w:t xml:space="preserve">, welcomed everyone and made introductions </w:t>
      </w:r>
      <w:proofErr w:type="gramStart"/>
      <w:r w:rsidRPr="00B27E93">
        <w:t>of</w:t>
      </w:r>
      <w:proofErr w:type="gramEnd"/>
      <w:r w:rsidRPr="00B27E93">
        <w:t xml:space="preserve"> the Council members and stated that they have a quorum.</w:t>
      </w:r>
    </w:p>
    <w:p w14:paraId="732B8DFB" w14:textId="6BDBC619" w:rsidR="000D6A49" w:rsidRPr="00B27E93" w:rsidRDefault="000D6A49" w:rsidP="000D6A49">
      <w:r w:rsidRPr="00B27E93">
        <w:t>Since the majority of the quorum is virtual, all votes at this meeting were held by roll call of the Council.</w:t>
      </w:r>
    </w:p>
    <w:p w14:paraId="68F2D197" w14:textId="7AEC4BE8" w:rsidR="000D6A49" w:rsidRDefault="000D6A49" w:rsidP="000D6A49">
      <w:r w:rsidRPr="00B27E93">
        <w:t>The</w:t>
      </w:r>
      <w:r w:rsidR="00A636A8">
        <w:t xml:space="preserve"> meeting</w:t>
      </w:r>
      <w:r w:rsidRPr="00B27E93">
        <w:t xml:space="preserve"> minutes from </w:t>
      </w:r>
      <w:r w:rsidR="00C11932">
        <w:t>February 3, 2026</w:t>
      </w:r>
      <w:r w:rsidRPr="00695C1F">
        <w:t>,</w:t>
      </w:r>
      <w:r w:rsidRPr="00B27E93">
        <w:t xml:space="preserve"> Family Support State Council meeting w</w:t>
      </w:r>
      <w:r w:rsidR="009861E9">
        <w:t>ere reviewed</w:t>
      </w:r>
      <w:r w:rsidR="00B22379">
        <w:t>.</w:t>
      </w:r>
    </w:p>
    <w:p w14:paraId="5FDA2A3B" w14:textId="0E7B9B6F" w:rsidR="009861E9" w:rsidRDefault="00C11932" w:rsidP="000D6A49">
      <w:r>
        <w:t>Lynette Porter</w:t>
      </w:r>
      <w:r w:rsidR="009861E9">
        <w:t xml:space="preserve"> made a motion to approve the minutes</w:t>
      </w:r>
      <w:r w:rsidR="00B22379">
        <w:t>,</w:t>
      </w:r>
      <w:r w:rsidR="009861E9">
        <w:t xml:space="preserve"> and Yolanda Beason seconded the motion.</w:t>
      </w:r>
    </w:p>
    <w:p w14:paraId="443F70F5" w14:textId="2A096BD9" w:rsidR="005810AA" w:rsidRPr="005810AA" w:rsidRDefault="005810AA" w:rsidP="005810AA">
      <w:pPr>
        <w:pStyle w:val="ListParagraph"/>
        <w:numPr>
          <w:ilvl w:val="0"/>
          <w:numId w:val="13"/>
        </w:numPr>
        <w:tabs>
          <w:tab w:val="left" w:pos="2520"/>
          <w:tab w:val="left" w:pos="2790"/>
          <w:tab w:val="left" w:pos="2970"/>
          <w:tab w:val="left" w:pos="8280"/>
        </w:tabs>
        <w:spacing w:after="0"/>
        <w:ind w:left="-450" w:hanging="270"/>
        <w:jc w:val="center"/>
      </w:pPr>
      <w:r w:rsidRPr="005810AA">
        <w:t>Roll Call Vote</w:t>
      </w:r>
    </w:p>
    <w:p w14:paraId="187F267C" w14:textId="69F056D1" w:rsidR="009861E9" w:rsidRDefault="009861E9" w:rsidP="001D04B5">
      <w:pPr>
        <w:spacing w:after="0"/>
        <w:jc w:val="center"/>
      </w:pPr>
      <w:r>
        <w:t>Lori- yes</w:t>
      </w:r>
    </w:p>
    <w:p w14:paraId="6743745F" w14:textId="00E414A0" w:rsidR="009861E9" w:rsidRDefault="009861E9" w:rsidP="001D04B5">
      <w:pPr>
        <w:spacing w:after="0"/>
        <w:jc w:val="center"/>
      </w:pPr>
      <w:r>
        <w:t>Chrystal-yes</w:t>
      </w:r>
    </w:p>
    <w:p w14:paraId="37764E66" w14:textId="726C2D1E" w:rsidR="009861E9" w:rsidRDefault="009861E9" w:rsidP="001D04B5">
      <w:pPr>
        <w:spacing w:after="0"/>
        <w:jc w:val="center"/>
      </w:pPr>
      <w:r>
        <w:t>Chrissy- yes</w:t>
      </w:r>
    </w:p>
    <w:p w14:paraId="4D4F1325" w14:textId="5C43CBDC" w:rsidR="009861E9" w:rsidRDefault="009861E9" w:rsidP="001D04B5">
      <w:pPr>
        <w:spacing w:after="0"/>
        <w:jc w:val="center"/>
      </w:pPr>
      <w:r>
        <w:t>Diana- yes</w:t>
      </w:r>
    </w:p>
    <w:p w14:paraId="16EDA3E4" w14:textId="516C51FB" w:rsidR="004D31A6" w:rsidRDefault="004D31A6" w:rsidP="001D04B5">
      <w:pPr>
        <w:spacing w:after="0"/>
        <w:jc w:val="center"/>
      </w:pPr>
      <w:r>
        <w:t>Beth- yes</w:t>
      </w:r>
    </w:p>
    <w:p w14:paraId="3B363747" w14:textId="73600EEA" w:rsidR="009861E9" w:rsidRDefault="009861E9" w:rsidP="001D04B5">
      <w:pPr>
        <w:spacing w:after="0"/>
        <w:jc w:val="center"/>
      </w:pPr>
      <w:r>
        <w:t>Lynette- yes</w:t>
      </w:r>
    </w:p>
    <w:p w14:paraId="392C7514" w14:textId="0EF468FC" w:rsidR="004D31A6" w:rsidRDefault="004D31A6" w:rsidP="001D04B5">
      <w:pPr>
        <w:spacing w:after="0"/>
        <w:jc w:val="center"/>
      </w:pPr>
      <w:r>
        <w:t>Amy- yes</w:t>
      </w:r>
    </w:p>
    <w:p w14:paraId="0F6224EC" w14:textId="624099EA" w:rsidR="009861E9" w:rsidRDefault="009861E9" w:rsidP="001D04B5">
      <w:pPr>
        <w:spacing w:after="0"/>
        <w:jc w:val="center"/>
      </w:pPr>
      <w:r>
        <w:t>Crystal- yes</w:t>
      </w:r>
    </w:p>
    <w:p w14:paraId="17EF97A0" w14:textId="0000A5FD" w:rsidR="009861E9" w:rsidRDefault="009861E9" w:rsidP="001D04B5">
      <w:pPr>
        <w:spacing w:after="0"/>
        <w:jc w:val="center"/>
      </w:pPr>
      <w:r>
        <w:t>Carrie- yes</w:t>
      </w:r>
    </w:p>
    <w:p w14:paraId="1569FA47" w14:textId="77BEB49D" w:rsidR="009861E9" w:rsidRDefault="009861E9" w:rsidP="001D04B5">
      <w:pPr>
        <w:spacing w:after="0"/>
        <w:jc w:val="center"/>
      </w:pPr>
      <w:r>
        <w:t>Yolanda- yes</w:t>
      </w:r>
    </w:p>
    <w:p w14:paraId="3A6F1D7E" w14:textId="114E9F53" w:rsidR="004D31A6" w:rsidRPr="00B530BA" w:rsidRDefault="00B22379" w:rsidP="00B530BA">
      <w:pPr>
        <w:pStyle w:val="ListParagraph"/>
        <w:numPr>
          <w:ilvl w:val="0"/>
          <w:numId w:val="13"/>
        </w:numPr>
        <w:jc w:val="center"/>
      </w:pPr>
      <w:r>
        <w:t>The meeting minutes were approved.</w:t>
      </w:r>
    </w:p>
    <w:p w14:paraId="54D8F94B" w14:textId="77777777" w:rsidR="00AA7485" w:rsidRDefault="00AA7485" w:rsidP="00A51DA8">
      <w:pPr>
        <w:jc w:val="center"/>
        <w:rPr>
          <w:b/>
          <w:caps/>
          <w:u w:val="single"/>
        </w:rPr>
      </w:pPr>
    </w:p>
    <w:p w14:paraId="1B5C9A50" w14:textId="77777777" w:rsidR="00AA7485" w:rsidRDefault="00AA7485" w:rsidP="00A51DA8">
      <w:pPr>
        <w:jc w:val="center"/>
        <w:rPr>
          <w:b/>
          <w:caps/>
          <w:u w:val="single"/>
        </w:rPr>
      </w:pPr>
    </w:p>
    <w:p w14:paraId="5FA59704" w14:textId="77777777" w:rsidR="00AA7485" w:rsidRDefault="00AA7485" w:rsidP="00A51DA8">
      <w:pPr>
        <w:jc w:val="center"/>
        <w:rPr>
          <w:b/>
          <w:caps/>
          <w:u w:val="single"/>
        </w:rPr>
      </w:pPr>
    </w:p>
    <w:p w14:paraId="4D6A1CEC" w14:textId="4A98B6B2" w:rsidR="004D31A6" w:rsidRPr="004D31A6" w:rsidRDefault="004D31A6" w:rsidP="00A51DA8">
      <w:pPr>
        <w:jc w:val="center"/>
        <w:rPr>
          <w:b/>
          <w:caps/>
          <w:u w:val="single"/>
        </w:rPr>
      </w:pPr>
      <w:r w:rsidRPr="004D31A6">
        <w:rPr>
          <w:b/>
          <w:caps/>
          <w:u w:val="single"/>
        </w:rPr>
        <w:lastRenderedPageBreak/>
        <w:t>Attend Behavior Presentation</w:t>
      </w:r>
    </w:p>
    <w:p w14:paraId="3A33B15F" w14:textId="6BDBC316" w:rsidR="004D31A6" w:rsidRDefault="004D31A6" w:rsidP="004D31A6">
      <w:pPr>
        <w:jc w:val="left"/>
        <w:rPr>
          <w:bCs/>
        </w:rPr>
      </w:pPr>
      <w:r>
        <w:rPr>
          <w:bCs/>
        </w:rPr>
        <w:t xml:space="preserve">Allan Fullbright presented to the State Council </w:t>
      </w:r>
      <w:r w:rsidRPr="004D31A6">
        <w:rPr>
          <w:bCs/>
        </w:rPr>
        <w:t>Attend Behavior app designed to support families managing behavioral challenges, and statewide</w:t>
      </w:r>
      <w:r>
        <w:rPr>
          <w:bCs/>
        </w:rPr>
        <w:t xml:space="preserve">. The presentation material </w:t>
      </w:r>
      <w:r w:rsidR="00AA7485">
        <w:rPr>
          <w:bCs/>
        </w:rPr>
        <w:t>was shared with the group along with the meeting minutes</w:t>
      </w:r>
      <w:r>
        <w:rPr>
          <w:bCs/>
        </w:rPr>
        <w:t>.</w:t>
      </w:r>
      <w:r w:rsidR="00AA7485">
        <w:rPr>
          <w:bCs/>
        </w:rPr>
        <w:t xml:space="preserve"> If you would like a copy of the presentation, email </w:t>
      </w:r>
      <w:hyperlink r:id="rId11" w:history="1">
        <w:r w:rsidR="00AA7485" w:rsidRPr="007E6D40">
          <w:rPr>
            <w:rStyle w:val="Hyperlink"/>
            <w:bCs/>
          </w:rPr>
          <w:t>jenna.s.martin@tn.gov</w:t>
        </w:r>
      </w:hyperlink>
      <w:r w:rsidR="00AA7485">
        <w:rPr>
          <w:bCs/>
        </w:rPr>
        <w:t>.</w:t>
      </w:r>
    </w:p>
    <w:p w14:paraId="3C9D5982" w14:textId="77777777" w:rsidR="00AA7485" w:rsidRPr="004D31A6" w:rsidRDefault="00AA7485" w:rsidP="004D31A6">
      <w:pPr>
        <w:jc w:val="left"/>
        <w:rPr>
          <w:bCs/>
        </w:rPr>
      </w:pPr>
    </w:p>
    <w:p w14:paraId="77296A93" w14:textId="694B9A66" w:rsidR="00A51DA8" w:rsidRDefault="00A51DA8" w:rsidP="00A51DA8">
      <w:pPr>
        <w:jc w:val="center"/>
        <w:rPr>
          <w:b/>
          <w:u w:val="single"/>
        </w:rPr>
      </w:pPr>
      <w:r w:rsidRPr="00A51DA8">
        <w:rPr>
          <w:b/>
          <w:u w:val="single"/>
        </w:rPr>
        <w:t>STATEWIDE UPDATES</w:t>
      </w:r>
    </w:p>
    <w:p w14:paraId="538C3213" w14:textId="1C6FE855" w:rsidR="009F0291" w:rsidRPr="001D04B5" w:rsidRDefault="00C8299C" w:rsidP="00372B99">
      <w:pPr>
        <w:pStyle w:val="ListParagraph"/>
        <w:numPr>
          <w:ilvl w:val="0"/>
          <w:numId w:val="9"/>
        </w:numPr>
        <w:jc w:val="left"/>
        <w:rPr>
          <w:bCs/>
        </w:rPr>
      </w:pPr>
      <w:r>
        <w:rPr>
          <w:bCs/>
        </w:rPr>
        <w:t xml:space="preserve">Jenna Martin presented the updates to the Council. She noted that the </w:t>
      </w:r>
      <w:r w:rsidR="001D04B5" w:rsidRPr="001D04B5">
        <w:rPr>
          <w:bCs/>
        </w:rPr>
        <w:t xml:space="preserve">Family Support </w:t>
      </w:r>
      <w:r w:rsidR="004D31A6">
        <w:rPr>
          <w:bCs/>
        </w:rPr>
        <w:t>forms have been updated to reflect the new ADA compliant watermark for people with low vision. The Intake form has also been updated to remove the age reference for Developmental Delay.</w:t>
      </w:r>
    </w:p>
    <w:p w14:paraId="6B2D3158" w14:textId="6881C72D" w:rsidR="00457E05" w:rsidRDefault="001D04B5" w:rsidP="00457E05">
      <w:pPr>
        <w:pStyle w:val="ListParagraph"/>
        <w:numPr>
          <w:ilvl w:val="0"/>
          <w:numId w:val="9"/>
        </w:numPr>
        <w:jc w:val="left"/>
        <w:rPr>
          <w:bCs/>
        </w:rPr>
      </w:pPr>
      <w:r>
        <w:rPr>
          <w:bCs/>
        </w:rPr>
        <w:t xml:space="preserve">Website update- </w:t>
      </w:r>
      <w:r w:rsidR="00C8299C">
        <w:rPr>
          <w:bCs/>
        </w:rPr>
        <w:t xml:space="preserve">direct downloads for the </w:t>
      </w:r>
      <w:r>
        <w:rPr>
          <w:bCs/>
        </w:rPr>
        <w:t xml:space="preserve">Spanish and </w:t>
      </w:r>
      <w:r w:rsidR="00FF6E42">
        <w:rPr>
          <w:bCs/>
        </w:rPr>
        <w:t>Arabic</w:t>
      </w:r>
      <w:r>
        <w:rPr>
          <w:bCs/>
        </w:rPr>
        <w:t xml:space="preserve"> forms </w:t>
      </w:r>
      <w:r w:rsidR="008D3497">
        <w:rPr>
          <w:bCs/>
        </w:rPr>
        <w:t>are no longer available to be directly downloaded from</w:t>
      </w:r>
      <w:r w:rsidR="00C8299C">
        <w:rPr>
          <w:bCs/>
        </w:rPr>
        <w:t xml:space="preserve"> the </w:t>
      </w:r>
      <w:r w:rsidR="008D3497">
        <w:rPr>
          <w:bCs/>
        </w:rPr>
        <w:t>DDA w</w:t>
      </w:r>
      <w:r w:rsidR="00C8299C">
        <w:rPr>
          <w:bCs/>
        </w:rPr>
        <w:t>ebsite, but</w:t>
      </w:r>
      <w:r w:rsidR="008D3497">
        <w:rPr>
          <w:bCs/>
        </w:rPr>
        <w:t>, as</w:t>
      </w:r>
      <w:r w:rsidR="00C8299C">
        <w:rPr>
          <w:bCs/>
        </w:rPr>
        <w:t xml:space="preserve"> it is now noted on the </w:t>
      </w:r>
      <w:r w:rsidR="008D3497">
        <w:rPr>
          <w:bCs/>
        </w:rPr>
        <w:t>DDA w</w:t>
      </w:r>
      <w:r w:rsidR="00C8299C">
        <w:rPr>
          <w:bCs/>
        </w:rPr>
        <w:t>ebsite</w:t>
      </w:r>
      <w:r w:rsidR="008D3497">
        <w:rPr>
          <w:bCs/>
        </w:rPr>
        <w:t>,</w:t>
      </w:r>
      <w:r w:rsidR="00C8299C">
        <w:rPr>
          <w:bCs/>
        </w:rPr>
        <w:t xml:space="preserve"> these </w:t>
      </w:r>
      <w:r w:rsidR="008D3497">
        <w:rPr>
          <w:bCs/>
        </w:rPr>
        <w:t xml:space="preserve">translated </w:t>
      </w:r>
      <w:r w:rsidR="00C8299C">
        <w:rPr>
          <w:bCs/>
        </w:rPr>
        <w:t xml:space="preserve">documents are still available for anyone who needs these by contacting </w:t>
      </w:r>
      <w:hyperlink r:id="rId12" w:history="1">
        <w:r w:rsidRPr="006B776F">
          <w:rPr>
            <w:rStyle w:val="Hyperlink"/>
            <w:bCs/>
          </w:rPr>
          <w:t>jenna.s.martin@tn.gov</w:t>
        </w:r>
      </w:hyperlink>
      <w:r>
        <w:rPr>
          <w:bCs/>
        </w:rPr>
        <w:t>.</w:t>
      </w:r>
    </w:p>
    <w:p w14:paraId="3936D6E1" w14:textId="1B570069" w:rsidR="001D04B5" w:rsidRPr="00B530BA" w:rsidRDefault="004D31A6" w:rsidP="00B530BA">
      <w:pPr>
        <w:pStyle w:val="ListParagraph"/>
        <w:numPr>
          <w:ilvl w:val="0"/>
          <w:numId w:val="9"/>
        </w:numPr>
        <w:jc w:val="left"/>
        <w:rPr>
          <w:bCs/>
        </w:rPr>
      </w:pPr>
      <w:r>
        <w:rPr>
          <w:bCs/>
        </w:rPr>
        <w:t>The Family Support Satisfaction Survey Presentation for FY 24-25 was reviewed</w:t>
      </w:r>
      <w:r w:rsidR="008D3497">
        <w:rPr>
          <w:bCs/>
        </w:rPr>
        <w:t xml:space="preserve"> showing the results of the Survey</w:t>
      </w:r>
      <w:r>
        <w:rPr>
          <w:bCs/>
        </w:rPr>
        <w:t xml:space="preserve">. A copy of the presentation can be found </w:t>
      </w:r>
      <w:hyperlink r:id="rId13" w:history="1">
        <w:r w:rsidRPr="00292199">
          <w:rPr>
            <w:rStyle w:val="Hyperlink"/>
            <w:bCs/>
          </w:rPr>
          <w:t>here.</w:t>
        </w:r>
      </w:hyperlink>
      <w:r>
        <w:rPr>
          <w:bCs/>
        </w:rPr>
        <w:t xml:space="preserve"> </w:t>
      </w:r>
    </w:p>
    <w:p w14:paraId="4FBAF9EC" w14:textId="79555913" w:rsidR="00A51DA8" w:rsidRPr="00A51DA8" w:rsidRDefault="00A51DA8" w:rsidP="00A51DA8">
      <w:pPr>
        <w:jc w:val="center"/>
        <w:rPr>
          <w:b/>
          <w:u w:val="single"/>
        </w:rPr>
      </w:pPr>
      <w:bookmarkStart w:id="0" w:name="_Hlk126589444"/>
      <w:bookmarkStart w:id="1" w:name="_Hlk97554645"/>
      <w:r w:rsidRPr="00A51DA8">
        <w:rPr>
          <w:b/>
          <w:u w:val="single"/>
        </w:rPr>
        <w:t>COMMITTEE UPDATES</w:t>
      </w:r>
    </w:p>
    <w:bookmarkEnd w:id="0"/>
    <w:bookmarkEnd w:id="1"/>
    <w:p w14:paraId="6F30A940" w14:textId="77777777" w:rsidR="00A51DA8" w:rsidRDefault="00A51DA8" w:rsidP="00A51DA8">
      <w:pPr>
        <w:jc w:val="left"/>
        <w:rPr>
          <w:b/>
        </w:rPr>
      </w:pPr>
      <w:r w:rsidRPr="00A51DA8">
        <w:rPr>
          <w:b/>
        </w:rPr>
        <w:t>POLICY PROCEDURES EVALUATIONS COMMITTEE</w:t>
      </w:r>
    </w:p>
    <w:p w14:paraId="266544AE" w14:textId="27E6CE1C" w:rsidR="001D04B5" w:rsidRPr="00292199" w:rsidRDefault="00292199" w:rsidP="00292199">
      <w:pPr>
        <w:jc w:val="left"/>
        <w:rPr>
          <w:bCs/>
        </w:rPr>
      </w:pPr>
      <w:r w:rsidRPr="00292199">
        <w:rPr>
          <w:bCs/>
        </w:rPr>
        <w:t xml:space="preserve">A discussion was held regarding </w:t>
      </w:r>
      <w:r w:rsidR="008D3497">
        <w:rPr>
          <w:bCs/>
        </w:rPr>
        <w:t xml:space="preserve">the language in the Guidelines which limit the appointee to the Council from one of the </w:t>
      </w:r>
      <w:r w:rsidR="008D3497" w:rsidRPr="00292199">
        <w:rPr>
          <w:bCs/>
        </w:rPr>
        <w:t xml:space="preserve">Centers for Independent Living </w:t>
      </w:r>
      <w:r w:rsidR="001413DE">
        <w:rPr>
          <w:bCs/>
        </w:rPr>
        <w:t xml:space="preserve">(CIL) </w:t>
      </w:r>
      <w:r w:rsidR="008D3497" w:rsidRPr="00292199">
        <w:rPr>
          <w:bCs/>
        </w:rPr>
        <w:t>Representative</w:t>
      </w:r>
      <w:r w:rsidR="008D3497">
        <w:rPr>
          <w:bCs/>
        </w:rPr>
        <w:t xml:space="preserve"> to only one 3-year term, and noting that the representatives will be rotated among the</w:t>
      </w:r>
      <w:r w:rsidR="001413DE">
        <w:rPr>
          <w:bCs/>
        </w:rPr>
        <w:t xml:space="preserve"> six CILs, whereas all other Council members can be appointed to two 3-year terms. </w:t>
      </w:r>
      <w:r w:rsidRPr="00292199">
        <w:rPr>
          <w:bCs/>
        </w:rPr>
        <w:t>Amy Cook, CIL representative will discuss with the Centers and get back to the State Council</w:t>
      </w:r>
      <w:r w:rsidR="001413DE">
        <w:rPr>
          <w:bCs/>
        </w:rPr>
        <w:t xml:space="preserve"> at a future meeting</w:t>
      </w:r>
      <w:r w:rsidRPr="00292199">
        <w:rPr>
          <w:bCs/>
        </w:rPr>
        <w:t xml:space="preserve"> to </w:t>
      </w:r>
      <w:r w:rsidR="001413DE">
        <w:rPr>
          <w:bCs/>
        </w:rPr>
        <w:t xml:space="preserve">provide feedback on </w:t>
      </w:r>
      <w:r w:rsidR="001413DE">
        <w:rPr>
          <w:bCs/>
        </w:rPr>
        <w:lastRenderedPageBreak/>
        <w:t>whether the 6 CILs</w:t>
      </w:r>
      <w:r w:rsidRPr="00292199">
        <w:rPr>
          <w:bCs/>
        </w:rPr>
        <w:t xml:space="preserve"> </w:t>
      </w:r>
      <w:r w:rsidR="001413DE">
        <w:rPr>
          <w:bCs/>
        </w:rPr>
        <w:t xml:space="preserve">believe </w:t>
      </w:r>
      <w:r w:rsidRPr="00292199">
        <w:rPr>
          <w:bCs/>
        </w:rPr>
        <w:t>this is still an appropriate set up.</w:t>
      </w:r>
      <w:r w:rsidR="001413DE">
        <w:rPr>
          <w:bCs/>
        </w:rPr>
        <w:t xml:space="preserve"> The Council will then further discuss and review once CIL feedback is received. </w:t>
      </w:r>
    </w:p>
    <w:p w14:paraId="0F76B59E" w14:textId="6140DDEA" w:rsidR="005810AA" w:rsidRDefault="00A51DA8" w:rsidP="0050607D">
      <w:pPr>
        <w:jc w:val="left"/>
        <w:rPr>
          <w:b/>
        </w:rPr>
      </w:pPr>
      <w:r w:rsidRPr="00FF6E42">
        <w:rPr>
          <w:b/>
        </w:rPr>
        <w:t>PUBLIC AWARENESS TRAINING AND NOMINATION COMMITTEE</w:t>
      </w:r>
    </w:p>
    <w:p w14:paraId="45D8B1C7" w14:textId="2ECCDFCE" w:rsidR="007D41FD" w:rsidRPr="007D41FD" w:rsidRDefault="007D41FD" w:rsidP="007D41FD">
      <w:pPr>
        <w:tabs>
          <w:tab w:val="left" w:pos="1170"/>
          <w:tab w:val="left" w:pos="2070"/>
        </w:tabs>
        <w:rPr>
          <w:bCs/>
        </w:rPr>
      </w:pPr>
      <w:r>
        <w:rPr>
          <w:bCs/>
        </w:rPr>
        <w:t xml:space="preserve">The committee brought a recommendation for Carrie Carlson to be </w:t>
      </w:r>
      <w:r w:rsidR="001413DE">
        <w:rPr>
          <w:bCs/>
        </w:rPr>
        <w:t xml:space="preserve">appointed as </w:t>
      </w:r>
      <w:r>
        <w:rPr>
          <w:bCs/>
        </w:rPr>
        <w:t>the new Policy Procedures &amp; Evaluations Committee Chair.</w:t>
      </w:r>
    </w:p>
    <w:p w14:paraId="7A57DA9E" w14:textId="3689218B" w:rsidR="00477DCD" w:rsidRPr="007D41FD" w:rsidRDefault="00477DCD" w:rsidP="007D41FD">
      <w:pPr>
        <w:tabs>
          <w:tab w:val="left" w:pos="1170"/>
          <w:tab w:val="left" w:pos="2070"/>
        </w:tabs>
        <w:jc w:val="center"/>
        <w:rPr>
          <w:bCs/>
        </w:rPr>
      </w:pPr>
      <w:r w:rsidRPr="007D41FD">
        <w:rPr>
          <w:bCs/>
        </w:rPr>
        <w:t>Roll Call Vote:</w:t>
      </w:r>
    </w:p>
    <w:p w14:paraId="473808C4" w14:textId="77777777" w:rsidR="007D41FD" w:rsidRDefault="007D41FD" w:rsidP="007D41FD">
      <w:pPr>
        <w:spacing w:after="0"/>
        <w:jc w:val="center"/>
      </w:pPr>
      <w:r>
        <w:t>Lori- yes</w:t>
      </w:r>
    </w:p>
    <w:p w14:paraId="4BB516C7" w14:textId="77777777" w:rsidR="007D41FD" w:rsidRDefault="007D41FD" w:rsidP="007D41FD">
      <w:pPr>
        <w:spacing w:after="0"/>
        <w:jc w:val="center"/>
      </w:pPr>
      <w:r>
        <w:t>Chrystal-yes</w:t>
      </w:r>
    </w:p>
    <w:p w14:paraId="7D37A662" w14:textId="77777777" w:rsidR="007D41FD" w:rsidRDefault="007D41FD" w:rsidP="007D41FD">
      <w:pPr>
        <w:spacing w:after="0"/>
        <w:jc w:val="center"/>
      </w:pPr>
      <w:r>
        <w:t>Chrissy- yes</w:t>
      </w:r>
    </w:p>
    <w:p w14:paraId="5AF6F27D" w14:textId="77777777" w:rsidR="007D41FD" w:rsidRDefault="007D41FD" w:rsidP="007D41FD">
      <w:pPr>
        <w:spacing w:after="0"/>
        <w:jc w:val="center"/>
      </w:pPr>
      <w:r>
        <w:t>Diana- yes</w:t>
      </w:r>
    </w:p>
    <w:p w14:paraId="4EC18D09" w14:textId="77777777" w:rsidR="007D41FD" w:rsidRDefault="007D41FD" w:rsidP="007D41FD">
      <w:pPr>
        <w:spacing w:after="0"/>
        <w:jc w:val="center"/>
      </w:pPr>
      <w:r>
        <w:t>Beth- yes</w:t>
      </w:r>
    </w:p>
    <w:p w14:paraId="724C7420" w14:textId="77777777" w:rsidR="007D41FD" w:rsidRDefault="007D41FD" w:rsidP="007D41FD">
      <w:pPr>
        <w:spacing w:after="0"/>
        <w:jc w:val="center"/>
      </w:pPr>
      <w:r>
        <w:t>Lynette- yes</w:t>
      </w:r>
    </w:p>
    <w:p w14:paraId="7A0FD201" w14:textId="77777777" w:rsidR="007D41FD" w:rsidRDefault="007D41FD" w:rsidP="007D41FD">
      <w:pPr>
        <w:spacing w:after="0"/>
        <w:jc w:val="center"/>
      </w:pPr>
      <w:r>
        <w:t>Amy- yes</w:t>
      </w:r>
    </w:p>
    <w:p w14:paraId="4BF85D3C" w14:textId="77777777" w:rsidR="007D41FD" w:rsidRDefault="007D41FD" w:rsidP="007D41FD">
      <w:pPr>
        <w:spacing w:after="0"/>
        <w:jc w:val="center"/>
      </w:pPr>
      <w:r>
        <w:t>Crystal- yes</w:t>
      </w:r>
    </w:p>
    <w:p w14:paraId="121D9DCB" w14:textId="77777777" w:rsidR="007D41FD" w:rsidRDefault="007D41FD" w:rsidP="007D41FD">
      <w:pPr>
        <w:spacing w:after="0"/>
        <w:jc w:val="center"/>
      </w:pPr>
      <w:r>
        <w:t>Carrie- yes</w:t>
      </w:r>
    </w:p>
    <w:p w14:paraId="153B23CE" w14:textId="77777777" w:rsidR="007D41FD" w:rsidRDefault="007D41FD" w:rsidP="007D41FD">
      <w:pPr>
        <w:spacing w:after="0"/>
        <w:jc w:val="center"/>
      </w:pPr>
      <w:r>
        <w:t>Yolanda- yes</w:t>
      </w:r>
    </w:p>
    <w:p w14:paraId="1A14965B" w14:textId="0E72FB10" w:rsidR="00355A34" w:rsidRPr="00AA7485" w:rsidRDefault="00AA7485" w:rsidP="00AA7485">
      <w:pPr>
        <w:tabs>
          <w:tab w:val="left" w:pos="720"/>
          <w:tab w:val="left" w:pos="1170"/>
          <w:tab w:val="left" w:pos="1800"/>
          <w:tab w:val="left" w:pos="1980"/>
        </w:tabs>
        <w:ind w:left="-720"/>
        <w:rPr>
          <w:bCs/>
        </w:rPr>
      </w:pPr>
      <w:r>
        <w:rPr>
          <w:bCs/>
        </w:rPr>
        <w:t xml:space="preserve">         </w:t>
      </w:r>
      <w:r w:rsidR="007D41FD" w:rsidRPr="00AA7485">
        <w:rPr>
          <w:bCs/>
        </w:rPr>
        <w:t xml:space="preserve">Carrie </w:t>
      </w:r>
      <w:r w:rsidR="005810AA" w:rsidRPr="00AA7485">
        <w:rPr>
          <w:bCs/>
        </w:rPr>
        <w:t>was approved</w:t>
      </w:r>
      <w:r w:rsidR="007D41FD" w:rsidRPr="00AA7485">
        <w:rPr>
          <w:bCs/>
        </w:rPr>
        <w:t xml:space="preserve"> as the new </w:t>
      </w:r>
      <w:r w:rsidR="001413DE">
        <w:rPr>
          <w:bCs/>
        </w:rPr>
        <w:t>C</w:t>
      </w:r>
      <w:r w:rsidR="007D41FD" w:rsidRPr="00AA7485">
        <w:rPr>
          <w:bCs/>
        </w:rPr>
        <w:t xml:space="preserve">ommittee </w:t>
      </w:r>
      <w:r w:rsidR="001413DE">
        <w:rPr>
          <w:bCs/>
        </w:rPr>
        <w:t>C</w:t>
      </w:r>
      <w:r w:rsidR="007D41FD" w:rsidRPr="00AA7485">
        <w:rPr>
          <w:bCs/>
        </w:rPr>
        <w:t>hair</w:t>
      </w:r>
      <w:r w:rsidR="005810AA" w:rsidRPr="00AA7485">
        <w:rPr>
          <w:bCs/>
        </w:rPr>
        <w:t>.</w:t>
      </w:r>
    </w:p>
    <w:p w14:paraId="46CAB9B0" w14:textId="77777777" w:rsidR="007D41FD" w:rsidRDefault="007D41FD" w:rsidP="007D41FD">
      <w:pPr>
        <w:pStyle w:val="ListParagraph"/>
        <w:tabs>
          <w:tab w:val="left" w:pos="1170"/>
          <w:tab w:val="left" w:pos="2070"/>
        </w:tabs>
        <w:ind w:left="1260"/>
        <w:jc w:val="left"/>
        <w:rPr>
          <w:bCs/>
        </w:rPr>
      </w:pPr>
    </w:p>
    <w:p w14:paraId="5D646389" w14:textId="1129E960" w:rsidR="007D41FD" w:rsidRPr="00B530BA" w:rsidRDefault="007D41FD" w:rsidP="00B530BA">
      <w:pPr>
        <w:tabs>
          <w:tab w:val="left" w:pos="1170"/>
          <w:tab w:val="left" w:pos="2070"/>
        </w:tabs>
        <w:jc w:val="left"/>
        <w:rPr>
          <w:bCs/>
        </w:rPr>
      </w:pPr>
      <w:r w:rsidRPr="007D41FD">
        <w:rPr>
          <w:bCs/>
        </w:rPr>
        <w:t>Tammie Browning introduced Bryon Pickard from District 5. The District Council recommended Bryon represent their District on the State Council. Chrystal Murphy made a motion to the Council and Lynette Porter seconded the motion.</w:t>
      </w:r>
    </w:p>
    <w:p w14:paraId="37D0568F" w14:textId="77777777" w:rsidR="007D41FD" w:rsidRPr="007D41FD" w:rsidRDefault="007D41FD" w:rsidP="007D41FD">
      <w:pPr>
        <w:tabs>
          <w:tab w:val="left" w:pos="540"/>
          <w:tab w:val="left" w:pos="1170"/>
          <w:tab w:val="left" w:pos="2070"/>
        </w:tabs>
        <w:ind w:left="180"/>
        <w:jc w:val="center"/>
        <w:rPr>
          <w:bCs/>
        </w:rPr>
      </w:pPr>
      <w:r w:rsidRPr="007D41FD">
        <w:rPr>
          <w:bCs/>
        </w:rPr>
        <w:t>Roll Call Vote:</w:t>
      </w:r>
    </w:p>
    <w:p w14:paraId="4E95832A" w14:textId="77777777" w:rsidR="007D41FD" w:rsidRDefault="007D41FD" w:rsidP="007D41FD">
      <w:pPr>
        <w:spacing w:after="0"/>
        <w:jc w:val="center"/>
      </w:pPr>
      <w:r>
        <w:t>Lori- yes</w:t>
      </w:r>
    </w:p>
    <w:p w14:paraId="58D5CC94" w14:textId="77777777" w:rsidR="007D41FD" w:rsidRDefault="007D41FD" w:rsidP="007D41FD">
      <w:pPr>
        <w:spacing w:after="0"/>
        <w:jc w:val="center"/>
      </w:pPr>
      <w:r>
        <w:t>Chrystal-yes</w:t>
      </w:r>
    </w:p>
    <w:p w14:paraId="1D16404E" w14:textId="77777777" w:rsidR="007D41FD" w:rsidRDefault="007D41FD" w:rsidP="007D41FD">
      <w:pPr>
        <w:spacing w:after="0"/>
        <w:jc w:val="center"/>
      </w:pPr>
      <w:r>
        <w:t>Chrissy- yes</w:t>
      </w:r>
    </w:p>
    <w:p w14:paraId="79ADB172" w14:textId="77777777" w:rsidR="007D41FD" w:rsidRDefault="007D41FD" w:rsidP="007D41FD">
      <w:pPr>
        <w:spacing w:after="0"/>
        <w:jc w:val="center"/>
      </w:pPr>
      <w:r>
        <w:t>Diana- yes</w:t>
      </w:r>
    </w:p>
    <w:p w14:paraId="3F5A034A" w14:textId="77777777" w:rsidR="007D41FD" w:rsidRDefault="007D41FD" w:rsidP="007D41FD">
      <w:pPr>
        <w:spacing w:after="0"/>
        <w:jc w:val="center"/>
      </w:pPr>
      <w:r>
        <w:t>Lynette- yes</w:t>
      </w:r>
    </w:p>
    <w:p w14:paraId="7B3CF390" w14:textId="77777777" w:rsidR="007D41FD" w:rsidRDefault="007D41FD" w:rsidP="007D41FD">
      <w:pPr>
        <w:spacing w:after="0"/>
        <w:jc w:val="center"/>
      </w:pPr>
      <w:r>
        <w:lastRenderedPageBreak/>
        <w:t>Amy- yes</w:t>
      </w:r>
    </w:p>
    <w:p w14:paraId="6C58D8AA" w14:textId="77777777" w:rsidR="007D41FD" w:rsidRDefault="007D41FD" w:rsidP="007D41FD">
      <w:pPr>
        <w:spacing w:after="0"/>
        <w:jc w:val="center"/>
      </w:pPr>
      <w:r>
        <w:t>Crystal- yes</w:t>
      </w:r>
    </w:p>
    <w:p w14:paraId="277CED9E" w14:textId="77777777" w:rsidR="007D41FD" w:rsidRDefault="007D41FD" w:rsidP="007D41FD">
      <w:pPr>
        <w:spacing w:after="0"/>
        <w:jc w:val="center"/>
      </w:pPr>
      <w:r>
        <w:t>Carrie- yes</w:t>
      </w:r>
    </w:p>
    <w:p w14:paraId="7EB4839D" w14:textId="77777777" w:rsidR="007D41FD" w:rsidRDefault="007D41FD" w:rsidP="007D41FD">
      <w:pPr>
        <w:spacing w:after="0"/>
        <w:jc w:val="center"/>
      </w:pPr>
      <w:r>
        <w:t>Yolanda- yes</w:t>
      </w:r>
    </w:p>
    <w:p w14:paraId="586300E1" w14:textId="5D1FD197" w:rsidR="007D41FD" w:rsidRDefault="007D41FD" w:rsidP="00AA7485">
      <w:pPr>
        <w:spacing w:after="0"/>
        <w:jc w:val="left"/>
      </w:pPr>
      <w:r>
        <w:t>Bryon was approved by the State Council to represent District 5. Commissioner Turner will be presented with the recommendation from the State Council. Jenna will inform Bryon of the outcome after Commissioner reviews.</w:t>
      </w:r>
    </w:p>
    <w:p w14:paraId="2B4DCD38" w14:textId="503D9D18" w:rsidR="007D41FD" w:rsidRPr="00057194" w:rsidRDefault="007D41FD" w:rsidP="007D41FD">
      <w:pPr>
        <w:pStyle w:val="ListParagraph"/>
        <w:tabs>
          <w:tab w:val="left" w:pos="1170"/>
          <w:tab w:val="left" w:pos="2070"/>
        </w:tabs>
        <w:ind w:left="5040"/>
        <w:jc w:val="left"/>
        <w:rPr>
          <w:bCs/>
        </w:rPr>
      </w:pPr>
    </w:p>
    <w:p w14:paraId="07DD8881" w14:textId="77777777" w:rsidR="00A51DA8" w:rsidRPr="00996F89" w:rsidRDefault="00A51DA8" w:rsidP="00A51DA8">
      <w:pPr>
        <w:jc w:val="center"/>
        <w:rPr>
          <w:b/>
          <w:u w:val="single"/>
        </w:rPr>
      </w:pPr>
      <w:r w:rsidRPr="00996F89">
        <w:rPr>
          <w:b/>
          <w:u w:val="single"/>
        </w:rPr>
        <w:t>QUARTERLY FINANCIAL REPORT</w:t>
      </w:r>
    </w:p>
    <w:p w14:paraId="58CA7F53" w14:textId="0A267463" w:rsidR="00A51DA8" w:rsidRPr="00B27E93" w:rsidRDefault="00A51DA8" w:rsidP="00A51DA8">
      <w:pPr>
        <w:rPr>
          <w:bCs/>
        </w:rPr>
      </w:pPr>
      <w:r w:rsidRPr="00B27E93">
        <w:rPr>
          <w:bCs/>
        </w:rPr>
        <w:t xml:space="preserve">The overview of the </w:t>
      </w:r>
      <w:r w:rsidR="007D41FD">
        <w:rPr>
          <w:bCs/>
        </w:rPr>
        <w:t>third</w:t>
      </w:r>
      <w:r w:rsidR="00D2211D">
        <w:rPr>
          <w:bCs/>
        </w:rPr>
        <w:t xml:space="preserve"> </w:t>
      </w:r>
      <w:r w:rsidRPr="00B27E93">
        <w:rPr>
          <w:bCs/>
        </w:rPr>
        <w:t xml:space="preserve">quarter financial report is provided below. The following statewide statistical information is from the </w:t>
      </w:r>
      <w:r w:rsidR="007D41FD">
        <w:rPr>
          <w:bCs/>
        </w:rPr>
        <w:t>third</w:t>
      </w:r>
      <w:r w:rsidR="00D2211D">
        <w:rPr>
          <w:bCs/>
        </w:rPr>
        <w:t xml:space="preserve"> </w:t>
      </w:r>
      <w:r w:rsidRPr="00B27E93">
        <w:rPr>
          <w:bCs/>
        </w:rPr>
        <w:t xml:space="preserve">quarter financial report as of </w:t>
      </w:r>
      <w:r w:rsidR="007D41FD">
        <w:rPr>
          <w:bCs/>
        </w:rPr>
        <w:t>5.4.</w:t>
      </w:r>
      <w:r w:rsidR="00057194">
        <w:rPr>
          <w:bCs/>
        </w:rPr>
        <w:t>2026</w:t>
      </w:r>
      <w:r w:rsidR="007D41FD">
        <w:rPr>
          <w:bCs/>
          <w:i/>
          <w:iCs/>
        </w:rPr>
        <w:t>.</w:t>
      </w:r>
    </w:p>
    <w:p w14:paraId="6B837169" w14:textId="00FAE7A5" w:rsidR="00A51DA8" w:rsidRPr="00B27E93" w:rsidRDefault="00A51DA8" w:rsidP="00A51DA8">
      <w:pPr>
        <w:numPr>
          <w:ilvl w:val="0"/>
          <w:numId w:val="1"/>
        </w:numPr>
        <w:rPr>
          <w:b/>
        </w:rPr>
      </w:pPr>
      <w:r w:rsidRPr="00B27E93">
        <w:rPr>
          <w:bCs/>
        </w:rPr>
        <w:t xml:space="preserve">The total number of Family Support Active Participants in the </w:t>
      </w:r>
      <w:r w:rsidR="00B94459">
        <w:rPr>
          <w:bCs/>
        </w:rPr>
        <w:t xml:space="preserve">third </w:t>
      </w:r>
      <w:r w:rsidRPr="00B27E93">
        <w:rPr>
          <w:bCs/>
        </w:rPr>
        <w:t>quarter was</w:t>
      </w:r>
      <w:r w:rsidRPr="00B27E93">
        <w:rPr>
          <w:b/>
        </w:rPr>
        <w:t xml:space="preserve"> </w:t>
      </w:r>
      <w:r w:rsidRPr="00834E28">
        <w:rPr>
          <w:b/>
        </w:rPr>
        <w:t>4,</w:t>
      </w:r>
      <w:r w:rsidR="00B530BA">
        <w:rPr>
          <w:b/>
        </w:rPr>
        <w:t>896</w:t>
      </w:r>
      <w:r w:rsidRPr="00834E28">
        <w:rPr>
          <w:b/>
        </w:rPr>
        <w:t>.</w:t>
      </w:r>
    </w:p>
    <w:p w14:paraId="2CA2B651" w14:textId="1E352059" w:rsidR="00A51DA8" w:rsidRPr="00B27E93" w:rsidRDefault="009D675F" w:rsidP="00A51DA8">
      <w:pPr>
        <w:numPr>
          <w:ilvl w:val="0"/>
          <w:numId w:val="1"/>
        </w:numPr>
        <w:rPr>
          <w:bCs/>
        </w:rPr>
      </w:pPr>
      <w:r w:rsidRPr="00834E28">
        <w:rPr>
          <w:b/>
        </w:rPr>
        <w:t>14</w:t>
      </w:r>
      <w:r w:rsidR="00A51DA8" w:rsidRPr="00834E28">
        <w:rPr>
          <w:b/>
        </w:rPr>
        <w:t>%</w:t>
      </w:r>
      <w:r w:rsidR="00A51DA8" w:rsidRPr="00B27E93">
        <w:rPr>
          <w:b/>
        </w:rPr>
        <w:t xml:space="preserve"> </w:t>
      </w:r>
      <w:r w:rsidR="00A51DA8" w:rsidRPr="00B27E93">
        <w:rPr>
          <w:bCs/>
        </w:rPr>
        <w:t>of active participants have an intellectual disability.</w:t>
      </w:r>
    </w:p>
    <w:p w14:paraId="79390DED" w14:textId="7726AC21" w:rsidR="00A51DA8" w:rsidRPr="00B27E93" w:rsidRDefault="009D675F" w:rsidP="00A51DA8">
      <w:pPr>
        <w:numPr>
          <w:ilvl w:val="0"/>
          <w:numId w:val="1"/>
        </w:numPr>
        <w:rPr>
          <w:b/>
        </w:rPr>
      </w:pPr>
      <w:r w:rsidRPr="00834E28">
        <w:rPr>
          <w:b/>
        </w:rPr>
        <w:t>86</w:t>
      </w:r>
      <w:r w:rsidR="00A51DA8" w:rsidRPr="00834E28">
        <w:rPr>
          <w:b/>
        </w:rPr>
        <w:t>%</w:t>
      </w:r>
      <w:r w:rsidR="00A51DA8" w:rsidRPr="00B27E93">
        <w:rPr>
          <w:b/>
        </w:rPr>
        <w:t xml:space="preserve"> </w:t>
      </w:r>
      <w:r w:rsidR="00A51DA8" w:rsidRPr="00B27E93">
        <w:rPr>
          <w:bCs/>
        </w:rPr>
        <w:t>of active participants have a severe or developmental disability other than an intellectual disability.</w:t>
      </w:r>
    </w:p>
    <w:p w14:paraId="1CD82866" w14:textId="7ADE332D" w:rsidR="00A51DA8" w:rsidRPr="00B27E93" w:rsidRDefault="00A51DA8" w:rsidP="00A51DA8">
      <w:pPr>
        <w:numPr>
          <w:ilvl w:val="0"/>
          <w:numId w:val="1"/>
        </w:numPr>
        <w:rPr>
          <w:b/>
        </w:rPr>
      </w:pPr>
      <w:r w:rsidRPr="00B27E93">
        <w:rPr>
          <w:bCs/>
        </w:rPr>
        <w:t xml:space="preserve">Autism Spectrum Disorder continues to be the highest served disability </w:t>
      </w:r>
      <w:r w:rsidRPr="00834E28">
        <w:rPr>
          <w:b/>
        </w:rPr>
        <w:t>1,</w:t>
      </w:r>
      <w:r w:rsidR="00B530BA">
        <w:rPr>
          <w:b/>
        </w:rPr>
        <w:t>801</w:t>
      </w:r>
    </w:p>
    <w:p w14:paraId="2B9288BA" w14:textId="4F3D8EE8" w:rsidR="00A51DA8" w:rsidRPr="00B27E93" w:rsidRDefault="00A51DA8" w:rsidP="00A51DA8">
      <w:pPr>
        <w:numPr>
          <w:ilvl w:val="0"/>
          <w:numId w:val="1"/>
        </w:numPr>
        <w:rPr>
          <w:b/>
        </w:rPr>
      </w:pPr>
      <w:r w:rsidRPr="00B27E93">
        <w:rPr>
          <w:bCs/>
        </w:rPr>
        <w:t xml:space="preserve">Intellectual Disability is the second highest served disability </w:t>
      </w:r>
      <w:r w:rsidR="009D675F" w:rsidRPr="00834E28">
        <w:rPr>
          <w:b/>
        </w:rPr>
        <w:t>6</w:t>
      </w:r>
      <w:r w:rsidR="00B530BA">
        <w:rPr>
          <w:b/>
        </w:rPr>
        <w:t>79</w:t>
      </w:r>
    </w:p>
    <w:p w14:paraId="2F941FD6" w14:textId="43F0C28A" w:rsidR="00A51DA8" w:rsidRPr="00B27E93" w:rsidRDefault="00A51DA8" w:rsidP="00A51DA8">
      <w:pPr>
        <w:numPr>
          <w:ilvl w:val="0"/>
          <w:numId w:val="1"/>
        </w:numPr>
        <w:rPr>
          <w:b/>
        </w:rPr>
      </w:pPr>
      <w:r w:rsidRPr="00B27E93">
        <w:rPr>
          <w:bCs/>
        </w:rPr>
        <w:t>Health impairment is the third highest served disability</w:t>
      </w:r>
      <w:r w:rsidRPr="00B27E93">
        <w:rPr>
          <w:b/>
        </w:rPr>
        <w:t xml:space="preserve"> </w:t>
      </w:r>
      <w:r w:rsidR="00477DCD">
        <w:rPr>
          <w:b/>
        </w:rPr>
        <w:t>4</w:t>
      </w:r>
      <w:r w:rsidR="00B530BA">
        <w:rPr>
          <w:b/>
        </w:rPr>
        <w:t>71</w:t>
      </w:r>
    </w:p>
    <w:p w14:paraId="60962D88" w14:textId="71E37ED8" w:rsidR="00A51DA8" w:rsidRPr="00B27E93" w:rsidRDefault="00A51DA8" w:rsidP="00A51DA8">
      <w:pPr>
        <w:numPr>
          <w:ilvl w:val="0"/>
          <w:numId w:val="1"/>
        </w:numPr>
        <w:rPr>
          <w:b/>
        </w:rPr>
      </w:pPr>
      <w:r w:rsidRPr="00B27E93">
        <w:rPr>
          <w:bCs/>
        </w:rPr>
        <w:t>Developmental Delay is the fourth highest served disability</w:t>
      </w:r>
      <w:r w:rsidR="00477DCD">
        <w:rPr>
          <w:bCs/>
        </w:rPr>
        <w:t xml:space="preserve"> </w:t>
      </w:r>
      <w:r w:rsidR="00B530BA">
        <w:rPr>
          <w:b/>
        </w:rPr>
        <w:t>426</w:t>
      </w:r>
    </w:p>
    <w:p w14:paraId="7C5D9D9C" w14:textId="57F3A1BF" w:rsidR="00A51DA8" w:rsidRPr="00B27E93" w:rsidRDefault="00A51DA8" w:rsidP="00A51DA8">
      <w:pPr>
        <w:numPr>
          <w:ilvl w:val="0"/>
          <w:numId w:val="1"/>
        </w:numPr>
        <w:rPr>
          <w:b/>
        </w:rPr>
      </w:pPr>
      <w:r w:rsidRPr="00B27E93">
        <w:rPr>
          <w:bCs/>
        </w:rPr>
        <w:t>The number one service type continues to be Respite</w:t>
      </w:r>
      <w:r w:rsidRPr="00B27E93">
        <w:rPr>
          <w:b/>
        </w:rPr>
        <w:t xml:space="preserve"> </w:t>
      </w:r>
      <w:r w:rsidR="00B530BA">
        <w:rPr>
          <w:b/>
        </w:rPr>
        <w:t>19.68</w:t>
      </w:r>
      <w:r w:rsidRPr="00834E28">
        <w:rPr>
          <w:b/>
        </w:rPr>
        <w:t>%</w:t>
      </w:r>
    </w:p>
    <w:p w14:paraId="2E745665" w14:textId="2C8ABD83" w:rsidR="00A51DA8" w:rsidRPr="009D675F" w:rsidRDefault="00A51DA8" w:rsidP="009D675F">
      <w:pPr>
        <w:numPr>
          <w:ilvl w:val="0"/>
          <w:numId w:val="1"/>
        </w:numPr>
        <w:rPr>
          <w:b/>
          <w:bCs/>
        </w:rPr>
      </w:pPr>
      <w:r w:rsidRPr="00B27E93">
        <w:rPr>
          <w:bCs/>
        </w:rPr>
        <w:t xml:space="preserve">The second highest service type was </w:t>
      </w:r>
      <w:r w:rsidR="009D675F" w:rsidRPr="009D675F">
        <w:rPr>
          <w:bCs/>
        </w:rPr>
        <w:t>Personal Assistance</w:t>
      </w:r>
      <w:r w:rsidR="009D675F" w:rsidRPr="009D675F">
        <w:rPr>
          <w:b/>
          <w:bCs/>
        </w:rPr>
        <w:t xml:space="preserve"> 1</w:t>
      </w:r>
      <w:r w:rsidR="00057194">
        <w:rPr>
          <w:b/>
          <w:bCs/>
        </w:rPr>
        <w:t>7.5</w:t>
      </w:r>
      <w:r w:rsidR="00B530BA">
        <w:rPr>
          <w:b/>
          <w:bCs/>
        </w:rPr>
        <w:t>2</w:t>
      </w:r>
      <w:r w:rsidR="009D675F" w:rsidRPr="009D675F">
        <w:rPr>
          <w:b/>
          <w:bCs/>
        </w:rPr>
        <w:t>%</w:t>
      </w:r>
    </w:p>
    <w:p w14:paraId="6F4A44B1" w14:textId="1BB3B247" w:rsidR="009D675F" w:rsidRPr="009D675F" w:rsidRDefault="00A51DA8" w:rsidP="009D675F">
      <w:pPr>
        <w:numPr>
          <w:ilvl w:val="0"/>
          <w:numId w:val="1"/>
        </w:numPr>
        <w:rPr>
          <w:b/>
        </w:rPr>
      </w:pPr>
      <w:r w:rsidRPr="009D675F">
        <w:rPr>
          <w:bCs/>
        </w:rPr>
        <w:t xml:space="preserve">The third highest service type was </w:t>
      </w:r>
      <w:r w:rsidR="009D675F" w:rsidRPr="009D675F">
        <w:rPr>
          <w:bCs/>
        </w:rPr>
        <w:t xml:space="preserve">Transportation </w:t>
      </w:r>
      <w:r w:rsidR="009D675F" w:rsidRPr="009D675F">
        <w:rPr>
          <w:b/>
          <w:bCs/>
        </w:rPr>
        <w:t>1</w:t>
      </w:r>
      <w:r w:rsidR="00477DCD">
        <w:rPr>
          <w:b/>
          <w:bCs/>
        </w:rPr>
        <w:t>2.</w:t>
      </w:r>
      <w:r w:rsidR="00B530BA">
        <w:rPr>
          <w:b/>
          <w:bCs/>
        </w:rPr>
        <w:t>45</w:t>
      </w:r>
      <w:r w:rsidR="009D675F" w:rsidRPr="009D675F">
        <w:rPr>
          <w:b/>
          <w:bCs/>
        </w:rPr>
        <w:t>%</w:t>
      </w:r>
    </w:p>
    <w:p w14:paraId="2005620D" w14:textId="098DF6E3" w:rsidR="00A51DA8" w:rsidRPr="009D675F" w:rsidRDefault="00A51DA8" w:rsidP="009D675F">
      <w:pPr>
        <w:numPr>
          <w:ilvl w:val="0"/>
          <w:numId w:val="1"/>
        </w:numPr>
        <w:rPr>
          <w:b/>
        </w:rPr>
      </w:pPr>
      <w:r w:rsidRPr="009D675F">
        <w:rPr>
          <w:bCs/>
        </w:rPr>
        <w:t xml:space="preserve">The fourth highest service type was </w:t>
      </w:r>
      <w:r w:rsidR="009D675F">
        <w:rPr>
          <w:bCs/>
        </w:rPr>
        <w:t xml:space="preserve">Health Related </w:t>
      </w:r>
      <w:r w:rsidR="00B530BA">
        <w:rPr>
          <w:b/>
        </w:rPr>
        <w:t>8.62</w:t>
      </w:r>
      <w:r w:rsidRPr="00834E28">
        <w:rPr>
          <w:b/>
        </w:rPr>
        <w:t>%</w:t>
      </w:r>
    </w:p>
    <w:p w14:paraId="0531B26A" w14:textId="29951140" w:rsidR="00A51DA8" w:rsidRPr="00B530BA" w:rsidRDefault="00A51DA8" w:rsidP="00B530BA">
      <w:pPr>
        <w:numPr>
          <w:ilvl w:val="0"/>
          <w:numId w:val="1"/>
        </w:numPr>
        <w:rPr>
          <w:b/>
        </w:rPr>
      </w:pPr>
      <w:r w:rsidRPr="00A51DA8">
        <w:rPr>
          <w:b/>
        </w:rPr>
        <w:lastRenderedPageBreak/>
        <w:t>$7,147,479.</w:t>
      </w:r>
      <w:r w:rsidR="00477DCD">
        <w:rPr>
          <w:b/>
        </w:rPr>
        <w:t>15</w:t>
      </w:r>
      <w:r w:rsidRPr="00A51DA8">
        <w:rPr>
          <w:bCs/>
        </w:rPr>
        <w:t xml:space="preserve"> was allotted, </w:t>
      </w:r>
      <w:r w:rsidR="00B530BA" w:rsidRPr="00B530BA">
        <w:rPr>
          <w:b/>
        </w:rPr>
        <w:t>$5,013,639.91</w:t>
      </w:r>
      <w:r w:rsidRPr="00B530BA">
        <w:rPr>
          <w:bCs/>
        </w:rPr>
        <w:t xml:space="preserve"> was disbursed, </w:t>
      </w:r>
      <w:r w:rsidR="00B530BA" w:rsidRPr="00B530BA">
        <w:rPr>
          <w:b/>
        </w:rPr>
        <w:t>$2,133,839.24</w:t>
      </w:r>
      <w:r w:rsidR="009D675F" w:rsidRPr="00B530BA">
        <w:rPr>
          <w:b/>
        </w:rPr>
        <w:t xml:space="preserve"> </w:t>
      </w:r>
      <w:r w:rsidRPr="00B530BA">
        <w:rPr>
          <w:bCs/>
        </w:rPr>
        <w:t xml:space="preserve">was remaining. </w:t>
      </w:r>
    </w:p>
    <w:p w14:paraId="4AF84399" w14:textId="6BB80B6E" w:rsidR="00057194" w:rsidRDefault="00A51DA8" w:rsidP="00AA7485">
      <w:pPr>
        <w:pStyle w:val="ListParagraph"/>
        <w:numPr>
          <w:ilvl w:val="1"/>
          <w:numId w:val="1"/>
        </w:numPr>
        <w:ind w:left="630" w:hanging="180"/>
      </w:pPr>
      <w:r w:rsidRPr="00A51DA8">
        <w:rPr>
          <w:bCs/>
        </w:rPr>
        <w:t xml:space="preserve">At the end of the </w:t>
      </w:r>
      <w:r w:rsidR="00B530BA">
        <w:rPr>
          <w:bCs/>
        </w:rPr>
        <w:t>third</w:t>
      </w:r>
      <w:r w:rsidR="00477DCD">
        <w:rPr>
          <w:bCs/>
        </w:rPr>
        <w:t xml:space="preserve"> </w:t>
      </w:r>
      <w:r w:rsidRPr="00A51DA8">
        <w:rPr>
          <w:bCs/>
        </w:rPr>
        <w:t>quarter, there were</w:t>
      </w:r>
      <w:r w:rsidR="00477DCD">
        <w:rPr>
          <w:bCs/>
        </w:rPr>
        <w:t xml:space="preserve"> </w:t>
      </w:r>
      <w:r w:rsidR="00057194">
        <w:rPr>
          <w:bCs/>
        </w:rPr>
        <w:t>2</w:t>
      </w:r>
      <w:r w:rsidR="00B530BA">
        <w:rPr>
          <w:bCs/>
        </w:rPr>
        <w:t xml:space="preserve">52 </w:t>
      </w:r>
      <w:r w:rsidRPr="00A51DA8">
        <w:rPr>
          <w:bCs/>
        </w:rPr>
        <w:t>waiting recipients for the Family Support Program.</w:t>
      </w:r>
    </w:p>
    <w:p w14:paraId="09DEAB18" w14:textId="77777777" w:rsidR="00A51DA8" w:rsidRPr="003018C2" w:rsidRDefault="00A51DA8" w:rsidP="00A51DA8">
      <w:pPr>
        <w:jc w:val="center"/>
        <w:rPr>
          <w:b/>
          <w:bCs/>
          <w:u w:val="single"/>
        </w:rPr>
      </w:pPr>
      <w:r w:rsidRPr="003018C2">
        <w:rPr>
          <w:b/>
          <w:bCs/>
          <w:u w:val="single"/>
        </w:rPr>
        <w:t>REGIONAL ACTIVITIES</w:t>
      </w:r>
    </w:p>
    <w:p w14:paraId="3E566CFE" w14:textId="77777777" w:rsidR="00A51DA8" w:rsidRPr="00225409" w:rsidRDefault="00A51DA8" w:rsidP="00A51DA8">
      <w:pPr>
        <w:rPr>
          <w:b/>
          <w:bCs/>
        </w:rPr>
      </w:pPr>
      <w:r w:rsidRPr="00225409">
        <w:rPr>
          <w:b/>
          <w:bCs/>
        </w:rPr>
        <w:t>WEST TENNESSEE</w:t>
      </w:r>
    </w:p>
    <w:p w14:paraId="46CB040F" w14:textId="20D2931C" w:rsidR="00476452" w:rsidRDefault="00B530BA" w:rsidP="005810AA">
      <w:pPr>
        <w:tabs>
          <w:tab w:val="left" w:pos="990"/>
        </w:tabs>
        <w:rPr>
          <w:bCs/>
        </w:rPr>
      </w:pPr>
      <w:r>
        <w:rPr>
          <w:bCs/>
        </w:rPr>
        <w:t>TANYA HARDY</w:t>
      </w:r>
      <w:r w:rsidR="005810AA">
        <w:rPr>
          <w:bCs/>
        </w:rPr>
        <w:t>- WEST TN REGIONAL FS COORDINATOR</w:t>
      </w:r>
    </w:p>
    <w:p w14:paraId="52B2092B" w14:textId="7F2A49B6" w:rsidR="00F64B9A" w:rsidRPr="00057194" w:rsidRDefault="00B530BA" w:rsidP="00057194">
      <w:pPr>
        <w:pStyle w:val="ListParagraph"/>
        <w:numPr>
          <w:ilvl w:val="3"/>
          <w:numId w:val="10"/>
        </w:numPr>
        <w:tabs>
          <w:tab w:val="left" w:pos="1170"/>
          <w:tab w:val="left" w:pos="2070"/>
        </w:tabs>
        <w:spacing w:after="0"/>
        <w:ind w:left="1080"/>
        <w:jc w:val="left"/>
        <w:rPr>
          <w:bCs/>
        </w:rPr>
      </w:pPr>
      <w:r>
        <w:rPr>
          <w:bCs/>
        </w:rPr>
        <w:t>Tanya reported West TN State Council Representation is full, she has met with each agency to confirm plans to complete spending funds for this year.</w:t>
      </w:r>
    </w:p>
    <w:p w14:paraId="71D2DD71" w14:textId="77777777" w:rsidR="00B530BA" w:rsidRDefault="00B530BA" w:rsidP="00A51DA8">
      <w:pPr>
        <w:rPr>
          <w:b/>
          <w:bCs/>
        </w:rPr>
      </w:pPr>
    </w:p>
    <w:p w14:paraId="0C4823D7" w14:textId="1042E834" w:rsidR="00A51DA8" w:rsidRPr="00225409" w:rsidRDefault="00A51DA8" w:rsidP="00A51DA8">
      <w:pPr>
        <w:rPr>
          <w:b/>
          <w:bCs/>
        </w:rPr>
      </w:pPr>
      <w:r w:rsidRPr="00225409">
        <w:rPr>
          <w:b/>
          <w:bCs/>
        </w:rPr>
        <w:t>MIDDLE TENNESSEE</w:t>
      </w:r>
    </w:p>
    <w:p w14:paraId="46939CA9" w14:textId="77777777" w:rsidR="00A51DA8" w:rsidRDefault="00A51DA8" w:rsidP="00A51DA8">
      <w:pPr>
        <w:rPr>
          <w:bCs/>
        </w:rPr>
      </w:pPr>
      <w:r w:rsidRPr="00225409">
        <w:rPr>
          <w:bCs/>
        </w:rPr>
        <w:t>TAMMIE BROWNING- MIDDLE TN REGIONAL FS COORDINATOR</w:t>
      </w:r>
    </w:p>
    <w:p w14:paraId="75441FD4" w14:textId="67B14341" w:rsidR="002D48E8" w:rsidRDefault="00C8299C" w:rsidP="00057194">
      <w:pPr>
        <w:pStyle w:val="ListParagraph"/>
        <w:numPr>
          <w:ilvl w:val="3"/>
          <w:numId w:val="10"/>
        </w:numPr>
        <w:ind w:left="1080" w:hanging="270"/>
        <w:rPr>
          <w:bCs/>
        </w:rPr>
      </w:pPr>
      <w:r>
        <w:rPr>
          <w:bCs/>
        </w:rPr>
        <w:t>Tammie w</w:t>
      </w:r>
      <w:r w:rsidR="00FF6E42">
        <w:rPr>
          <w:bCs/>
        </w:rPr>
        <w:t>elcome</w:t>
      </w:r>
      <w:r>
        <w:rPr>
          <w:bCs/>
        </w:rPr>
        <w:t>d</w:t>
      </w:r>
      <w:r w:rsidR="00FF6E42">
        <w:rPr>
          <w:bCs/>
        </w:rPr>
        <w:t xml:space="preserve"> </w:t>
      </w:r>
      <w:r w:rsidR="00B530BA">
        <w:rPr>
          <w:bCs/>
        </w:rPr>
        <w:t>potential representative from District 5, Bryon Pickard. She said the region has one additional Programmatic Review to complete. Tammie announced future District meeting dates and the upcoming Family Support Coordinator meeting.</w:t>
      </w:r>
    </w:p>
    <w:p w14:paraId="021BEFF3" w14:textId="77777777" w:rsidR="00AA7485" w:rsidRPr="00057194" w:rsidRDefault="00AA7485" w:rsidP="00AA7485">
      <w:pPr>
        <w:pStyle w:val="ListParagraph"/>
        <w:ind w:left="1080"/>
        <w:rPr>
          <w:bCs/>
        </w:rPr>
      </w:pPr>
    </w:p>
    <w:p w14:paraId="2EC38745" w14:textId="77777777" w:rsidR="00A51DA8" w:rsidRPr="00225409" w:rsidRDefault="00A51DA8" w:rsidP="00A51DA8">
      <w:pPr>
        <w:rPr>
          <w:b/>
          <w:bCs/>
        </w:rPr>
      </w:pPr>
      <w:r w:rsidRPr="00225409">
        <w:rPr>
          <w:b/>
          <w:bCs/>
        </w:rPr>
        <w:t>EAST TENNESSEE</w:t>
      </w:r>
    </w:p>
    <w:p w14:paraId="1E291F36" w14:textId="77777777" w:rsidR="00A51DA8" w:rsidRDefault="00A51DA8" w:rsidP="00A51DA8">
      <w:pPr>
        <w:rPr>
          <w:bCs/>
        </w:rPr>
      </w:pPr>
      <w:r w:rsidRPr="00225409">
        <w:rPr>
          <w:bCs/>
        </w:rPr>
        <w:t>JILL KIEHNA- EAST TN REGIONAL FS COORDINATOR</w:t>
      </w:r>
    </w:p>
    <w:p w14:paraId="3C3039DD" w14:textId="72ADBBD1" w:rsidR="002D48E8" w:rsidRPr="00FF6E42" w:rsidRDefault="00FF6E42" w:rsidP="00FF6E42">
      <w:pPr>
        <w:pStyle w:val="ListParagraph"/>
        <w:numPr>
          <w:ilvl w:val="3"/>
          <w:numId w:val="10"/>
        </w:numPr>
        <w:ind w:left="1170"/>
        <w:rPr>
          <w:bCs/>
        </w:rPr>
      </w:pPr>
      <w:r w:rsidRPr="00FF6E42">
        <w:rPr>
          <w:bCs/>
        </w:rPr>
        <w:t>Provided updates on Programmatic Reviews</w:t>
      </w:r>
      <w:r w:rsidR="00B530BA">
        <w:rPr>
          <w:bCs/>
        </w:rPr>
        <w:t xml:space="preserve"> which have been completed and stated the Local and District Councils are becoming more </w:t>
      </w:r>
      <w:proofErr w:type="gramStart"/>
      <w:r w:rsidR="00B530BA">
        <w:rPr>
          <w:bCs/>
        </w:rPr>
        <w:t>involved</w:t>
      </w:r>
      <w:proofErr w:type="gramEnd"/>
      <w:r w:rsidR="00B530BA">
        <w:rPr>
          <w:bCs/>
        </w:rPr>
        <w:t xml:space="preserve"> which is </w:t>
      </w:r>
      <w:proofErr w:type="gramStart"/>
      <w:r w:rsidR="00B530BA">
        <w:rPr>
          <w:bCs/>
        </w:rPr>
        <w:t>a positive</w:t>
      </w:r>
      <w:proofErr w:type="gramEnd"/>
      <w:r w:rsidR="00B530BA">
        <w:rPr>
          <w:bCs/>
        </w:rPr>
        <w:t>.</w:t>
      </w:r>
      <w:r w:rsidR="00E06FB4">
        <w:rPr>
          <w:bCs/>
        </w:rPr>
        <w:t xml:space="preserve"> </w:t>
      </w:r>
    </w:p>
    <w:p w14:paraId="1D7658C8" w14:textId="77777777" w:rsidR="00A51DA8" w:rsidRDefault="00A51DA8" w:rsidP="00A51DA8">
      <w:pPr>
        <w:pStyle w:val="ListParagraph"/>
        <w:rPr>
          <w:bCs/>
        </w:rPr>
      </w:pPr>
    </w:p>
    <w:p w14:paraId="275CC993" w14:textId="77777777" w:rsidR="001413DE" w:rsidRPr="00996F89" w:rsidRDefault="001413DE" w:rsidP="00A51DA8">
      <w:pPr>
        <w:pStyle w:val="ListParagraph"/>
        <w:rPr>
          <w:bCs/>
        </w:rPr>
      </w:pPr>
    </w:p>
    <w:p w14:paraId="7A02E6BE" w14:textId="77777777" w:rsidR="00A51DA8" w:rsidRPr="003018C2" w:rsidRDefault="00A51DA8" w:rsidP="00A51DA8">
      <w:pPr>
        <w:jc w:val="center"/>
        <w:rPr>
          <w:bCs/>
          <w:u w:val="single"/>
        </w:rPr>
      </w:pPr>
      <w:r w:rsidRPr="003018C2">
        <w:rPr>
          <w:b/>
          <w:bCs/>
          <w:u w:val="single"/>
        </w:rPr>
        <w:lastRenderedPageBreak/>
        <w:t>ACTION ITEMS/NEXT MEETING DATE</w:t>
      </w:r>
    </w:p>
    <w:p w14:paraId="3270B0EC" w14:textId="41862DFD" w:rsidR="00B530BA" w:rsidRPr="00B530BA" w:rsidRDefault="00A51DA8" w:rsidP="00B530BA">
      <w:pPr>
        <w:rPr>
          <w:bCs/>
        </w:rPr>
      </w:pPr>
      <w:r w:rsidRPr="00225409">
        <w:rPr>
          <w:bCs/>
        </w:rPr>
        <w:t xml:space="preserve">The next Family Support State Council meeting is scheduled for </w:t>
      </w:r>
      <w:r w:rsidR="00476452">
        <w:rPr>
          <w:b/>
        </w:rPr>
        <w:t xml:space="preserve">Tuesday </w:t>
      </w:r>
      <w:r w:rsidR="00B530BA">
        <w:rPr>
          <w:b/>
        </w:rPr>
        <w:t>August 4</w:t>
      </w:r>
      <w:r w:rsidR="00476452">
        <w:rPr>
          <w:b/>
        </w:rPr>
        <w:t>, 2026</w:t>
      </w:r>
      <w:r w:rsidRPr="00225409">
        <w:rPr>
          <w:bCs/>
        </w:rPr>
        <w:t xml:space="preserve">. The meeting will be held in the Stamps Building located at 291 Stewarts Ferry Pike, Nashville, TN 37214. There will be an option to attend the meeting virtually via </w:t>
      </w:r>
      <w:r w:rsidR="00057194">
        <w:rPr>
          <w:bCs/>
        </w:rPr>
        <w:t>Webex</w:t>
      </w:r>
      <w:r w:rsidRPr="00225409">
        <w:rPr>
          <w:bCs/>
        </w:rPr>
        <w:t>.</w:t>
      </w:r>
      <w:bookmarkStart w:id="2" w:name="_Hlk121212721"/>
    </w:p>
    <w:p w14:paraId="66F64ABE" w14:textId="4CC4BC18" w:rsidR="00A51DA8" w:rsidRDefault="00A51DA8" w:rsidP="00A51DA8">
      <w:pPr>
        <w:jc w:val="center"/>
        <w:rPr>
          <w:b/>
          <w:bCs/>
          <w:u w:val="single"/>
        </w:rPr>
      </w:pPr>
      <w:r w:rsidRPr="003018C2">
        <w:rPr>
          <w:b/>
          <w:bCs/>
          <w:u w:val="single"/>
        </w:rPr>
        <w:t>PUBLIC COMMENT</w:t>
      </w:r>
      <w:bookmarkEnd w:id="2"/>
    </w:p>
    <w:p w14:paraId="52EFD02D" w14:textId="622E474C" w:rsidR="006947C5" w:rsidRPr="006947C5" w:rsidRDefault="00B530BA" w:rsidP="006947C5">
      <w:pPr>
        <w:jc w:val="left"/>
      </w:pPr>
      <w:r>
        <w:t xml:space="preserve">Carrie Carlson shared information about the </w:t>
      </w:r>
      <w:r w:rsidR="001413DE">
        <w:t xml:space="preserve">Tennessee Disability Coalition’s Parties in the Park events in Nashville, Chattanooga and Memphis and noted this was an </w:t>
      </w:r>
      <w:r>
        <w:t xml:space="preserve">opportunity for families to connect in the park in their respective regions. Additional information can be found </w:t>
      </w:r>
      <w:hyperlink r:id="rId14" w:history="1">
        <w:r w:rsidRPr="00217A16">
          <w:rPr>
            <w:rStyle w:val="Hyperlink"/>
          </w:rPr>
          <w:t>here</w:t>
        </w:r>
      </w:hyperlink>
      <w:r>
        <w:t>.</w:t>
      </w:r>
    </w:p>
    <w:p w14:paraId="1DEF79E0" w14:textId="06ABDE90" w:rsidR="00A51DA8" w:rsidRPr="003018C2" w:rsidRDefault="00A51DA8" w:rsidP="00A51DA8">
      <w:pPr>
        <w:jc w:val="center"/>
        <w:rPr>
          <w:b/>
          <w:bCs/>
          <w:u w:val="single"/>
        </w:rPr>
      </w:pPr>
      <w:r>
        <w:rPr>
          <w:b/>
          <w:bCs/>
          <w:u w:val="single"/>
        </w:rPr>
        <w:t>ADJOURNMENT</w:t>
      </w:r>
    </w:p>
    <w:p w14:paraId="56D08AA0" w14:textId="19B3B2ED" w:rsidR="00546141" w:rsidRPr="00FF6E42" w:rsidRDefault="00A51DA8" w:rsidP="00A51DA8">
      <w:pPr>
        <w:rPr>
          <w:bCs/>
        </w:rPr>
      </w:pPr>
      <w:r w:rsidRPr="00A51DA8">
        <w:rPr>
          <w:bCs/>
        </w:rPr>
        <w:t xml:space="preserve">The meeting </w:t>
      </w:r>
      <w:r w:rsidR="006947C5" w:rsidRPr="00A51DA8">
        <w:rPr>
          <w:bCs/>
        </w:rPr>
        <w:t>was adjourned</w:t>
      </w:r>
      <w:r w:rsidRPr="00A51DA8">
        <w:rPr>
          <w:bCs/>
        </w:rPr>
        <w:t>. Lunch was provided for the people in attendance in the Stamps building.</w:t>
      </w:r>
    </w:p>
    <w:sectPr w:rsidR="00546141" w:rsidRPr="00FF6E42" w:rsidSect="00546141">
      <w:headerReference w:type="default" r:id="rId15"/>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36115" w14:textId="77777777" w:rsidR="00071AF4" w:rsidRDefault="00071AF4" w:rsidP="00546141">
      <w:pPr>
        <w:spacing w:after="0" w:line="240" w:lineRule="auto"/>
      </w:pPr>
      <w:r>
        <w:separator/>
      </w:r>
    </w:p>
  </w:endnote>
  <w:endnote w:type="continuationSeparator" w:id="0">
    <w:p w14:paraId="6965496E" w14:textId="77777777" w:rsidR="00071AF4" w:rsidRDefault="00071AF4" w:rsidP="00546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BA881" w14:textId="77777777" w:rsidR="00071AF4" w:rsidRDefault="00071AF4" w:rsidP="00546141">
      <w:pPr>
        <w:spacing w:after="0" w:line="240" w:lineRule="auto"/>
      </w:pPr>
      <w:r>
        <w:separator/>
      </w:r>
    </w:p>
  </w:footnote>
  <w:footnote w:type="continuationSeparator" w:id="0">
    <w:p w14:paraId="703BDB09" w14:textId="77777777" w:rsidR="00071AF4" w:rsidRDefault="00071AF4" w:rsidP="00546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6E0EE" w14:textId="77777777" w:rsidR="00546141" w:rsidRDefault="00546141">
    <w:pPr>
      <w:pStyle w:val="Header"/>
    </w:pPr>
    <w:r w:rsidRPr="00415617">
      <w:rPr>
        <w:rFonts w:cs="Open Sans"/>
        <w:noProof/>
        <w:szCs w:val="28"/>
      </w:rPr>
      <w:drawing>
        <wp:anchor distT="0" distB="0" distL="114300" distR="114300" simplePos="0" relativeHeight="251659264" behindDoc="1" locked="0" layoutInCell="1" allowOverlap="1" wp14:anchorId="349EDCF8" wp14:editId="45B8BD86">
          <wp:simplePos x="0" y="0"/>
          <wp:positionH relativeFrom="margin">
            <wp:align>right</wp:align>
          </wp:positionH>
          <wp:positionV relativeFrom="margin">
            <wp:posOffset>-1202690</wp:posOffset>
          </wp:positionV>
          <wp:extent cx="6858000" cy="941832"/>
          <wp:effectExtent l="0" t="0" r="0" b="0"/>
          <wp:wrapNone/>
          <wp:docPr id="1873720638" name="Picture 1" descr="Office Meeting Minutes, with state seal, Department of Disability &amp; Ag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720638" name="Picture 1" descr="Office Meeting Minutes, with state seal, Department of Disability &amp; Aging Logo"/>
                  <pic:cNvPicPr/>
                </pic:nvPicPr>
                <pic:blipFill>
                  <a:blip r:embed="rId1">
                    <a:extLst>
                      <a:ext uri="{28A0092B-C50C-407E-A947-70E740481C1C}">
                        <a14:useLocalDpi xmlns:a14="http://schemas.microsoft.com/office/drawing/2010/main" val="0"/>
                      </a:ext>
                    </a:extLst>
                  </a:blip>
                  <a:stretch>
                    <a:fillRect/>
                  </a:stretch>
                </pic:blipFill>
                <pic:spPr>
                  <a:xfrm>
                    <a:off x="0" y="0"/>
                    <a:ext cx="6858000" cy="941832"/>
                  </a:xfrm>
                  <a:prstGeom prst="rect">
                    <a:avLst/>
                  </a:prstGeom>
                </pic:spPr>
              </pic:pic>
            </a:graphicData>
          </a:graphic>
          <wp14:sizeRelH relativeFrom="page">
            <wp14:pctWidth>0</wp14:pctWidth>
          </wp14:sizeRelH>
          <wp14:sizeRelV relativeFrom="page">
            <wp14:pctHeight>0</wp14:pctHeight>
          </wp14:sizeRelV>
        </wp:anchor>
      </w:drawing>
    </w:r>
  </w:p>
  <w:p w14:paraId="21DFE101" w14:textId="77777777" w:rsidR="00546141" w:rsidRDefault="00546141">
    <w:pPr>
      <w:pStyle w:val="Header"/>
    </w:pPr>
  </w:p>
  <w:p w14:paraId="24C7B556" w14:textId="77777777" w:rsidR="00546141" w:rsidRDefault="00546141">
    <w:pPr>
      <w:pStyle w:val="Header"/>
    </w:pPr>
  </w:p>
  <w:p w14:paraId="1C847325" w14:textId="77777777" w:rsidR="00546141" w:rsidRDefault="00546141">
    <w:pPr>
      <w:pStyle w:val="Header"/>
    </w:pPr>
  </w:p>
  <w:p w14:paraId="2042102F" w14:textId="77777777" w:rsidR="00546141" w:rsidRPr="00546141" w:rsidRDefault="00546141">
    <w:pPr>
      <w:pStyle w:val="Header"/>
      <w:rPr>
        <w:sz w:val="22"/>
        <w:szCs w:val="18"/>
      </w:rPr>
    </w:pPr>
    <w:r w:rsidRPr="00546141">
      <w:rPr>
        <w:sz w:val="22"/>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C1D86"/>
    <w:multiLevelType w:val="hybridMultilevel"/>
    <w:tmpl w:val="AD729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5371B"/>
    <w:multiLevelType w:val="multilevel"/>
    <w:tmpl w:val="84B82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BE06E5"/>
    <w:multiLevelType w:val="hybridMultilevel"/>
    <w:tmpl w:val="42E6C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F0A69"/>
    <w:multiLevelType w:val="multilevel"/>
    <w:tmpl w:val="A644F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C7750E"/>
    <w:multiLevelType w:val="hybridMultilevel"/>
    <w:tmpl w:val="2294E7B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E961E1"/>
    <w:multiLevelType w:val="hybridMultilevel"/>
    <w:tmpl w:val="A69A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C566B0"/>
    <w:multiLevelType w:val="hybridMultilevel"/>
    <w:tmpl w:val="3AA4F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86E39"/>
    <w:multiLevelType w:val="hybridMultilevel"/>
    <w:tmpl w:val="9B84C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956AE"/>
    <w:multiLevelType w:val="hybridMultilevel"/>
    <w:tmpl w:val="3A5AF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0F0C4B"/>
    <w:multiLevelType w:val="hybridMultilevel"/>
    <w:tmpl w:val="9BD83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186983"/>
    <w:multiLevelType w:val="multilevel"/>
    <w:tmpl w:val="02E0CE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5FCD0D02"/>
    <w:multiLevelType w:val="hybridMultilevel"/>
    <w:tmpl w:val="0BB0C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6957C3"/>
    <w:multiLevelType w:val="hybridMultilevel"/>
    <w:tmpl w:val="DC2E8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74269">
    <w:abstractNumId w:val="3"/>
  </w:num>
  <w:num w:numId="2" w16cid:durableId="1355115577">
    <w:abstractNumId w:val="10"/>
  </w:num>
  <w:num w:numId="3" w16cid:durableId="1748531622">
    <w:abstractNumId w:val="1"/>
  </w:num>
  <w:num w:numId="4" w16cid:durableId="173738246">
    <w:abstractNumId w:val="9"/>
  </w:num>
  <w:num w:numId="5" w16cid:durableId="296691101">
    <w:abstractNumId w:val="6"/>
  </w:num>
  <w:num w:numId="6" w16cid:durableId="1929346264">
    <w:abstractNumId w:val="5"/>
  </w:num>
  <w:num w:numId="7" w16cid:durableId="157120710">
    <w:abstractNumId w:val="2"/>
  </w:num>
  <w:num w:numId="8" w16cid:durableId="1307781998">
    <w:abstractNumId w:val="8"/>
  </w:num>
  <w:num w:numId="9" w16cid:durableId="1054699635">
    <w:abstractNumId w:val="7"/>
  </w:num>
  <w:num w:numId="10" w16cid:durableId="654379108">
    <w:abstractNumId w:val="4"/>
  </w:num>
  <w:num w:numId="11" w16cid:durableId="83452873">
    <w:abstractNumId w:val="11"/>
  </w:num>
  <w:num w:numId="12" w16cid:durableId="1823497385">
    <w:abstractNumId w:val="0"/>
  </w:num>
  <w:num w:numId="13" w16cid:durableId="15374265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DA8"/>
    <w:rsid w:val="00057194"/>
    <w:rsid w:val="00071AF4"/>
    <w:rsid w:val="0007608E"/>
    <w:rsid w:val="000B4E21"/>
    <w:rsid w:val="000D6A49"/>
    <w:rsid w:val="000E5960"/>
    <w:rsid w:val="001413DE"/>
    <w:rsid w:val="00155AD2"/>
    <w:rsid w:val="00181A22"/>
    <w:rsid w:val="001D04B5"/>
    <w:rsid w:val="002016BA"/>
    <w:rsid w:val="00217A16"/>
    <w:rsid w:val="002718DC"/>
    <w:rsid w:val="00292199"/>
    <w:rsid w:val="00294ECD"/>
    <w:rsid w:val="002D48E8"/>
    <w:rsid w:val="002D528F"/>
    <w:rsid w:val="002E1C37"/>
    <w:rsid w:val="002F62BD"/>
    <w:rsid w:val="00300BEE"/>
    <w:rsid w:val="003053C0"/>
    <w:rsid w:val="003422B1"/>
    <w:rsid w:val="00355A34"/>
    <w:rsid w:val="00393DB6"/>
    <w:rsid w:val="003A0066"/>
    <w:rsid w:val="0040690F"/>
    <w:rsid w:val="00413BF1"/>
    <w:rsid w:val="00457E05"/>
    <w:rsid w:val="00476452"/>
    <w:rsid w:val="00477DCD"/>
    <w:rsid w:val="004B5C55"/>
    <w:rsid w:val="004D31A6"/>
    <w:rsid w:val="00504BA2"/>
    <w:rsid w:val="0050607D"/>
    <w:rsid w:val="00546141"/>
    <w:rsid w:val="005810AA"/>
    <w:rsid w:val="005C609C"/>
    <w:rsid w:val="005D059F"/>
    <w:rsid w:val="0066720B"/>
    <w:rsid w:val="006724C8"/>
    <w:rsid w:val="00680034"/>
    <w:rsid w:val="006947C5"/>
    <w:rsid w:val="00695C1F"/>
    <w:rsid w:val="006A5ACD"/>
    <w:rsid w:val="006F23CB"/>
    <w:rsid w:val="00717F87"/>
    <w:rsid w:val="007203D5"/>
    <w:rsid w:val="0073515C"/>
    <w:rsid w:val="0074507A"/>
    <w:rsid w:val="00794377"/>
    <w:rsid w:val="007A32EE"/>
    <w:rsid w:val="007D41FD"/>
    <w:rsid w:val="007E407F"/>
    <w:rsid w:val="007F0146"/>
    <w:rsid w:val="00803C10"/>
    <w:rsid w:val="00834E28"/>
    <w:rsid w:val="008567FD"/>
    <w:rsid w:val="00856BE2"/>
    <w:rsid w:val="008D3497"/>
    <w:rsid w:val="008E43AF"/>
    <w:rsid w:val="008F3413"/>
    <w:rsid w:val="00970720"/>
    <w:rsid w:val="0097119D"/>
    <w:rsid w:val="009861E9"/>
    <w:rsid w:val="009C4B50"/>
    <w:rsid w:val="009D0416"/>
    <w:rsid w:val="009D675F"/>
    <w:rsid w:val="009F0291"/>
    <w:rsid w:val="00A03DD7"/>
    <w:rsid w:val="00A04FB7"/>
    <w:rsid w:val="00A05466"/>
    <w:rsid w:val="00A13DB5"/>
    <w:rsid w:val="00A2122F"/>
    <w:rsid w:val="00A27F94"/>
    <w:rsid w:val="00A3613E"/>
    <w:rsid w:val="00A51DA8"/>
    <w:rsid w:val="00A636A8"/>
    <w:rsid w:val="00AA7485"/>
    <w:rsid w:val="00AB7E4C"/>
    <w:rsid w:val="00AC51A8"/>
    <w:rsid w:val="00AF1E39"/>
    <w:rsid w:val="00B0774A"/>
    <w:rsid w:val="00B22379"/>
    <w:rsid w:val="00B4243D"/>
    <w:rsid w:val="00B530BA"/>
    <w:rsid w:val="00B565C6"/>
    <w:rsid w:val="00B81C83"/>
    <w:rsid w:val="00B87A76"/>
    <w:rsid w:val="00B94459"/>
    <w:rsid w:val="00BA6552"/>
    <w:rsid w:val="00BF0E84"/>
    <w:rsid w:val="00C11932"/>
    <w:rsid w:val="00C8299C"/>
    <w:rsid w:val="00CA5E47"/>
    <w:rsid w:val="00D018A4"/>
    <w:rsid w:val="00D03608"/>
    <w:rsid w:val="00D145E6"/>
    <w:rsid w:val="00D14D21"/>
    <w:rsid w:val="00D2211D"/>
    <w:rsid w:val="00DA472B"/>
    <w:rsid w:val="00DE07F2"/>
    <w:rsid w:val="00DE166E"/>
    <w:rsid w:val="00DF058E"/>
    <w:rsid w:val="00E06FB4"/>
    <w:rsid w:val="00E33090"/>
    <w:rsid w:val="00E755ED"/>
    <w:rsid w:val="00EA3F1D"/>
    <w:rsid w:val="00F16FAC"/>
    <w:rsid w:val="00F64B9A"/>
    <w:rsid w:val="00FF6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CB40"/>
  <w15:chartTrackingRefBased/>
  <w15:docId w15:val="{0BB66022-4654-4183-BC1B-BDE5EAD7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1FD"/>
    <w:pPr>
      <w:jc w:val="both"/>
    </w:pPr>
    <w:rPr>
      <w:rFonts w:ascii="Open Sans" w:hAnsi="Open Sans"/>
      <w:sz w:val="28"/>
    </w:rPr>
  </w:style>
  <w:style w:type="paragraph" w:styleId="Heading1">
    <w:name w:val="heading 1"/>
    <w:basedOn w:val="Normal"/>
    <w:next w:val="Normal"/>
    <w:link w:val="Heading1Char"/>
    <w:autoRedefine/>
    <w:uiPriority w:val="9"/>
    <w:qFormat/>
    <w:rsid w:val="00546141"/>
    <w:pPr>
      <w:keepNext/>
      <w:keepLines/>
      <w:spacing w:before="240" w:after="240" w:line="240" w:lineRule="auto"/>
      <w:jc w:val="left"/>
      <w:outlineLvl w:val="0"/>
    </w:pPr>
    <w:rPr>
      <w:rFonts w:eastAsiaTheme="majorEastAsia" w:cstheme="majorBidi"/>
      <w:b/>
      <w:sz w:val="44"/>
      <w:szCs w:val="32"/>
    </w:rPr>
  </w:style>
  <w:style w:type="paragraph" w:styleId="Heading2">
    <w:name w:val="heading 2"/>
    <w:basedOn w:val="Normal"/>
    <w:next w:val="Normal"/>
    <w:link w:val="Heading2Char"/>
    <w:uiPriority w:val="9"/>
    <w:unhideWhenUsed/>
    <w:qFormat/>
    <w:rsid w:val="00BF0E84"/>
    <w:pPr>
      <w:jc w:val="left"/>
      <w:outlineLvl w:val="1"/>
    </w:pPr>
    <w:rPr>
      <w:rFonts w:cs="Open Sans"/>
      <w:b/>
      <w:bCs/>
      <w:sz w:val="40"/>
      <w:szCs w:val="40"/>
    </w:rPr>
  </w:style>
  <w:style w:type="paragraph" w:styleId="Heading3">
    <w:name w:val="heading 3"/>
    <w:basedOn w:val="Normal"/>
    <w:next w:val="Normal"/>
    <w:link w:val="Heading3Char"/>
    <w:uiPriority w:val="9"/>
    <w:semiHidden/>
    <w:unhideWhenUsed/>
    <w:qFormat/>
    <w:rsid w:val="00BF0E84"/>
    <w:pPr>
      <w:keepNext/>
      <w:keepLines/>
      <w:spacing w:before="40" w:after="0"/>
      <w:jc w:val="left"/>
      <w:outlineLvl w:val="2"/>
    </w:pPr>
    <w:rPr>
      <w:rFonts w:eastAsiaTheme="majorEastAsia" w:cstheme="majorBidi"/>
      <w:b/>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141"/>
    <w:rPr>
      <w:rFonts w:ascii="Open Sans" w:eastAsiaTheme="majorEastAsia" w:hAnsi="Open Sans" w:cstheme="majorBidi"/>
      <w:b/>
      <w:sz w:val="44"/>
      <w:szCs w:val="32"/>
    </w:rPr>
  </w:style>
  <w:style w:type="character" w:customStyle="1" w:styleId="Heading2Char">
    <w:name w:val="Heading 2 Char"/>
    <w:basedOn w:val="DefaultParagraphFont"/>
    <w:link w:val="Heading2"/>
    <w:uiPriority w:val="9"/>
    <w:rsid w:val="00BF0E84"/>
    <w:rPr>
      <w:rFonts w:ascii="Open Sans" w:hAnsi="Open Sans" w:cs="Open Sans"/>
      <w:b/>
      <w:bCs/>
      <w:sz w:val="40"/>
      <w:szCs w:val="40"/>
    </w:rPr>
  </w:style>
  <w:style w:type="character" w:customStyle="1" w:styleId="Heading3Char">
    <w:name w:val="Heading 3 Char"/>
    <w:basedOn w:val="DefaultParagraphFont"/>
    <w:link w:val="Heading3"/>
    <w:uiPriority w:val="9"/>
    <w:semiHidden/>
    <w:rsid w:val="00BF0E84"/>
    <w:rPr>
      <w:rFonts w:ascii="Open Sans" w:eastAsiaTheme="majorEastAsia" w:hAnsi="Open Sans" w:cstheme="majorBidi"/>
      <w:b/>
      <w:sz w:val="32"/>
      <w:szCs w:val="24"/>
    </w:rPr>
  </w:style>
  <w:style w:type="paragraph" w:styleId="Title">
    <w:name w:val="Title"/>
    <w:basedOn w:val="Normal"/>
    <w:next w:val="Normal"/>
    <w:link w:val="TitleChar"/>
    <w:uiPriority w:val="10"/>
    <w:qFormat/>
    <w:rsid w:val="00546141"/>
    <w:pPr>
      <w:spacing w:after="0" w:line="360" w:lineRule="auto"/>
      <w:contextualSpacing/>
      <w:jc w:val="left"/>
    </w:pPr>
    <w:rPr>
      <w:rFonts w:eastAsiaTheme="majorEastAsia" w:cstheme="majorBidi"/>
      <w:spacing w:val="-10"/>
      <w:kern w:val="28"/>
      <w:sz w:val="44"/>
      <w:szCs w:val="56"/>
    </w:rPr>
  </w:style>
  <w:style w:type="character" w:customStyle="1" w:styleId="TitleChar">
    <w:name w:val="Title Char"/>
    <w:basedOn w:val="DefaultParagraphFont"/>
    <w:link w:val="Title"/>
    <w:uiPriority w:val="10"/>
    <w:rsid w:val="00546141"/>
    <w:rPr>
      <w:rFonts w:ascii="Open Sans" w:eastAsiaTheme="majorEastAsia" w:hAnsi="Open Sans" w:cstheme="majorBidi"/>
      <w:spacing w:val="-10"/>
      <w:kern w:val="28"/>
      <w:sz w:val="44"/>
      <w:szCs w:val="56"/>
    </w:rPr>
  </w:style>
  <w:style w:type="paragraph" w:styleId="Header">
    <w:name w:val="header"/>
    <w:basedOn w:val="Normal"/>
    <w:link w:val="HeaderChar"/>
    <w:uiPriority w:val="99"/>
    <w:unhideWhenUsed/>
    <w:rsid w:val="00546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141"/>
    <w:rPr>
      <w:rFonts w:ascii="Open Sans" w:hAnsi="Open Sans"/>
      <w:sz w:val="28"/>
    </w:rPr>
  </w:style>
  <w:style w:type="paragraph" w:styleId="Footer">
    <w:name w:val="footer"/>
    <w:basedOn w:val="Normal"/>
    <w:link w:val="FooterChar"/>
    <w:uiPriority w:val="99"/>
    <w:unhideWhenUsed/>
    <w:rsid w:val="00546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141"/>
    <w:rPr>
      <w:rFonts w:ascii="Open Sans" w:hAnsi="Open Sans"/>
      <w:sz w:val="28"/>
    </w:rPr>
  </w:style>
  <w:style w:type="paragraph" w:styleId="ListParagraph">
    <w:name w:val="List Paragraph"/>
    <w:basedOn w:val="Normal"/>
    <w:uiPriority w:val="34"/>
    <w:qFormat/>
    <w:rsid w:val="00A51DA8"/>
    <w:pPr>
      <w:ind w:left="720"/>
      <w:contextualSpacing/>
    </w:pPr>
  </w:style>
  <w:style w:type="character" w:styleId="Hyperlink">
    <w:name w:val="Hyperlink"/>
    <w:basedOn w:val="DefaultParagraphFont"/>
    <w:uiPriority w:val="99"/>
    <w:unhideWhenUsed/>
    <w:rsid w:val="006947C5"/>
    <w:rPr>
      <w:color w:val="0563C1" w:themeColor="hyperlink"/>
      <w:u w:val="single"/>
    </w:rPr>
  </w:style>
  <w:style w:type="character" w:styleId="UnresolvedMention">
    <w:name w:val="Unresolved Mention"/>
    <w:basedOn w:val="DefaultParagraphFont"/>
    <w:uiPriority w:val="99"/>
    <w:semiHidden/>
    <w:unhideWhenUsed/>
    <w:rsid w:val="006947C5"/>
    <w:rPr>
      <w:color w:val="605E5C"/>
      <w:shd w:val="clear" w:color="auto" w:fill="E1DFDD"/>
    </w:rPr>
  </w:style>
  <w:style w:type="paragraph" w:styleId="Revision">
    <w:name w:val="Revision"/>
    <w:hidden/>
    <w:uiPriority w:val="99"/>
    <w:semiHidden/>
    <w:rsid w:val="00A04FB7"/>
    <w:pPr>
      <w:spacing w:after="0" w:line="240" w:lineRule="auto"/>
    </w:pPr>
    <w:rPr>
      <w:rFonts w:ascii="Open Sans" w:hAnsi="Open Sans"/>
      <w:sz w:val="28"/>
    </w:rPr>
  </w:style>
  <w:style w:type="character" w:styleId="CommentReference">
    <w:name w:val="annotation reference"/>
    <w:basedOn w:val="DefaultParagraphFont"/>
    <w:uiPriority w:val="99"/>
    <w:semiHidden/>
    <w:unhideWhenUsed/>
    <w:rsid w:val="005D059F"/>
    <w:rPr>
      <w:sz w:val="16"/>
      <w:szCs w:val="16"/>
    </w:rPr>
  </w:style>
  <w:style w:type="paragraph" w:styleId="CommentText">
    <w:name w:val="annotation text"/>
    <w:basedOn w:val="Normal"/>
    <w:link w:val="CommentTextChar"/>
    <w:uiPriority w:val="99"/>
    <w:unhideWhenUsed/>
    <w:rsid w:val="005D059F"/>
    <w:pPr>
      <w:spacing w:line="240" w:lineRule="auto"/>
    </w:pPr>
    <w:rPr>
      <w:sz w:val="20"/>
      <w:szCs w:val="20"/>
    </w:rPr>
  </w:style>
  <w:style w:type="character" w:customStyle="1" w:styleId="CommentTextChar">
    <w:name w:val="Comment Text Char"/>
    <w:basedOn w:val="DefaultParagraphFont"/>
    <w:link w:val="CommentText"/>
    <w:uiPriority w:val="99"/>
    <w:rsid w:val="005D059F"/>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5D059F"/>
    <w:rPr>
      <w:b/>
      <w:bCs/>
    </w:rPr>
  </w:style>
  <w:style w:type="character" w:customStyle="1" w:styleId="CommentSubjectChar">
    <w:name w:val="Comment Subject Char"/>
    <w:basedOn w:val="CommentTextChar"/>
    <w:link w:val="CommentSubject"/>
    <w:uiPriority w:val="99"/>
    <w:semiHidden/>
    <w:rsid w:val="005D059F"/>
    <w:rPr>
      <w:rFonts w:ascii="Open Sans" w:hAnsi="Open Sans"/>
      <w:b/>
      <w:bCs/>
      <w:sz w:val="20"/>
      <w:szCs w:val="20"/>
    </w:rPr>
  </w:style>
  <w:style w:type="table" w:styleId="TableGrid">
    <w:name w:val="Table Grid"/>
    <w:basedOn w:val="TableNormal"/>
    <w:uiPriority w:val="39"/>
    <w:rsid w:val="00B53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13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9324">
      <w:bodyDiv w:val="1"/>
      <w:marLeft w:val="0"/>
      <w:marRight w:val="0"/>
      <w:marTop w:val="0"/>
      <w:marBottom w:val="0"/>
      <w:divBdr>
        <w:top w:val="none" w:sz="0" w:space="0" w:color="auto"/>
        <w:left w:val="none" w:sz="0" w:space="0" w:color="auto"/>
        <w:bottom w:val="none" w:sz="0" w:space="0" w:color="auto"/>
        <w:right w:val="none" w:sz="0" w:space="0" w:color="auto"/>
      </w:divBdr>
    </w:div>
    <w:div w:id="182662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nnessee-my.sharepoint.com/personal/dd01477_tn_gov/Documents/Presentations%20to%20share/Family%20Support%20Satisfaction%20Survey%20Results%20FY%2024-25.pptx?web=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nna.s.martin@tn.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enna.s.martin@tn.go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ndisability.org/ev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01477\Desktop\Family%20Support%20Important%20info\Meetings\2.4.25\2.4.2025%20Family%20Support%20State%20Council%20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6AF572-E909-4630-A731-D0E323A2E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CE4DAD7-E0BD-4F70-B00A-80BC19DE46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7F1D01-A96A-4C08-90DF-1D9DF77CE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2.4.2025 Family Support State Council Meeting Minutes Template</Template>
  <TotalTime>0</TotalTime>
  <Pages>8</Pages>
  <Words>1336</Words>
  <Characters>7618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Official Meeting Minutes</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Official Meeting Minutes</dc:title>
  <dc:subject>Official Meeting Minutes</dc:subject>
  <dc:creator>Jenna S. Martin</dc:creator>
  <cp:keywords/>
  <dc:description/>
  <cp:lastModifiedBy>Trevor Scruggs</cp:lastModifiedBy>
  <cp:revision>2</cp:revision>
  <dcterms:created xsi:type="dcterms:W3CDTF">2026-08-07T15:07:00Z</dcterms:created>
  <dcterms:modified xsi:type="dcterms:W3CDTF">2026-08-07T15:07:00Z</dcterms:modified>
</cp:coreProperties>
</file>